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8ED" w:rsidRDefault="00B648ED">
      <w:r>
        <w:rPr>
          <w:noProof/>
          <w:lang w:val="pt-BR" w:eastAsia="pt-BR" w:bidi="ar-SA"/>
        </w:rPr>
        <w:drawing>
          <wp:anchor distT="0" distB="0" distL="114300" distR="114300" simplePos="0" relativeHeight="251658240" behindDoc="1" locked="0" layoutInCell="1" allowOverlap="1" wp14:anchorId="31EB887D" wp14:editId="33DFEE57">
            <wp:simplePos x="0" y="0"/>
            <wp:positionH relativeFrom="margin">
              <wp:align>center</wp:align>
            </wp:positionH>
            <wp:positionV relativeFrom="paragraph">
              <wp:posOffset>-900863</wp:posOffset>
            </wp:positionV>
            <wp:extent cx="7790815" cy="11043920"/>
            <wp:effectExtent l="0" t="0" r="635" b="5080"/>
            <wp:wrapNone/>
            <wp:docPr id="2" name="Imagem 1" descr="tatuiprev ti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uiprev timb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104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8ED" w:rsidRDefault="000F2A8E">
      <w:pPr>
        <w:spacing w:after="200" w:line="276" w:lineRule="auto"/>
        <w:ind w:firstLine="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CD5C2" wp14:editId="01A1684B">
                <wp:simplePos x="0" y="0"/>
                <wp:positionH relativeFrom="margin">
                  <wp:posOffset>19050</wp:posOffset>
                </wp:positionH>
                <wp:positionV relativeFrom="paragraph">
                  <wp:posOffset>161290</wp:posOffset>
                </wp:positionV>
                <wp:extent cx="6159500" cy="1046670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1046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E63" w:rsidRDefault="00744E63" w:rsidP="00744E63">
                            <w:pPr>
                              <w:pStyle w:val="Ttulo"/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76B07" w:rsidRDefault="00876B07" w:rsidP="00876B07">
                            <w:pPr>
                              <w:pStyle w:val="Subttulo"/>
                              <w:rPr>
                                <w:lang w:val="pt-BR" w:eastAsia="ar-SA" w:bidi="ar-SA"/>
                              </w:rPr>
                            </w:pPr>
                          </w:p>
                          <w:p w:rsidR="00876B07" w:rsidRPr="00C047B3" w:rsidRDefault="00876B07" w:rsidP="00876B07">
                            <w:pPr>
                              <w:rPr>
                                <w:sz w:val="24"/>
                                <w:lang w:val="pt-BR" w:eastAsia="ar-SA" w:bidi="ar-SA"/>
                              </w:rPr>
                            </w:pPr>
                          </w:p>
                          <w:p w:rsidR="00744E63" w:rsidRPr="000F2A8E" w:rsidRDefault="00815E78" w:rsidP="00815E78">
                            <w:pPr>
                              <w:pStyle w:val="Ttulo"/>
                              <w:spacing w:line="276" w:lineRule="auto"/>
                              <w:jc w:val="left"/>
                              <w:rPr>
                                <w:rFonts w:asciiTheme="minorHAnsi" w:hAnsiTheme="minorHAnsi" w:cs="Times New Roman"/>
                                <w:sz w:val="28"/>
                              </w:rPr>
                            </w:pPr>
                            <w:r w:rsidRPr="00C047B3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 xml:space="preserve">                                         </w:t>
                            </w:r>
                            <w:r w:rsidR="00E64823" w:rsidRPr="00C047B3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 xml:space="preserve">          </w:t>
                            </w:r>
                            <w:r w:rsidR="00B648ED" w:rsidRPr="00C047B3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ab/>
                            </w:r>
                            <w:r w:rsidR="00EC6B84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>POrtaria n</w:t>
                            </w:r>
                            <w:r w:rsidR="00744E63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 xml:space="preserve">º </w:t>
                            </w:r>
                            <w:r w:rsidR="00A76319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>00</w:t>
                            </w:r>
                            <w:r w:rsidR="001A3B11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>6</w:t>
                            </w:r>
                            <w:r w:rsidR="00744E63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 xml:space="preserve">, de </w:t>
                            </w:r>
                            <w:r w:rsidR="001A3B11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>25</w:t>
                            </w:r>
                            <w:r w:rsidR="00744E63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 xml:space="preserve"> de </w:t>
                            </w:r>
                            <w:r w:rsidR="003D54B1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>NOVEMBRO</w:t>
                            </w:r>
                            <w:r w:rsidR="00AA78B2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 xml:space="preserve"> </w:t>
                            </w:r>
                            <w:r w:rsidR="00744E63" w:rsidRPr="000F2A8E">
                              <w:rPr>
                                <w:rFonts w:asciiTheme="minorHAnsi" w:hAnsiTheme="minorHAnsi" w:cs="Times New Roman"/>
                                <w:sz w:val="28"/>
                              </w:rPr>
                              <w:t>de 2015</w:t>
                            </w:r>
                          </w:p>
                          <w:p w:rsidR="00876B07" w:rsidRPr="000F2A8E" w:rsidRDefault="00876B07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lang w:val="pt-BR"/>
                              </w:rPr>
                            </w:pPr>
                          </w:p>
                          <w:p w:rsidR="00744E63" w:rsidRPr="000F2A8E" w:rsidRDefault="00744E63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lang w:val="pt-BR"/>
                              </w:rPr>
                            </w:pPr>
                          </w:p>
                          <w:p w:rsidR="00744E63" w:rsidRPr="000F2A8E" w:rsidRDefault="00797BAA" w:rsidP="00B648ED">
                            <w:pPr>
                              <w:ind w:left="3540" w:firstLine="0"/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</w:pPr>
                            <w:r w:rsidRPr="000F2A8E"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  <w:t>“</w:t>
                            </w:r>
                            <w:r w:rsidR="00F40B8E" w:rsidRPr="000F2A8E"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  <w:t xml:space="preserve">Homologa </w:t>
                            </w:r>
                            <w:r w:rsidR="001A3B11" w:rsidRPr="000F2A8E"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  <w:t>o resultado d</w:t>
                            </w:r>
                            <w:r w:rsidR="00F40B8E" w:rsidRPr="000F2A8E"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  <w:t xml:space="preserve">as eleições </w:t>
                            </w:r>
                            <w:r w:rsidR="00EB22D3" w:rsidRPr="000F2A8E"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  <w:t>do</w:t>
                            </w:r>
                            <w:r w:rsidR="00F40B8E" w:rsidRPr="000F2A8E"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  <w:t>s Conselhos Administrativo e Fiscal 2015/2018 do TATUIPREV - Instituto de Previdência Própria do Município de Tatuí</w:t>
                            </w:r>
                            <w:r w:rsidR="00EB22D3" w:rsidRPr="000F2A8E"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  <w:t xml:space="preserve"> e </w:t>
                            </w:r>
                            <w:r w:rsidR="00A93F5A" w:rsidRPr="000F2A8E"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  <w:t>dá</w:t>
                            </w:r>
                            <w:r w:rsidR="00EB22D3" w:rsidRPr="000F2A8E"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  <w:t xml:space="preserve"> outras providências. ”</w:t>
                            </w:r>
                          </w:p>
                          <w:p w:rsidR="00B648ED" w:rsidRPr="000F2A8E" w:rsidRDefault="00B648ED" w:rsidP="00B648ED">
                            <w:pPr>
                              <w:ind w:left="3540" w:firstLine="0"/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  <w:lang w:val="pt-BR"/>
                              </w:rPr>
                            </w:pPr>
                          </w:p>
                          <w:p w:rsidR="00744E63" w:rsidRPr="000F2A8E" w:rsidRDefault="00744E63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lang w:val="pt-BR"/>
                              </w:rPr>
                            </w:pPr>
                          </w:p>
                          <w:p w:rsidR="00876B07" w:rsidRPr="000F2A8E" w:rsidRDefault="00876B07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lang w:val="pt-BR"/>
                              </w:rPr>
                            </w:pPr>
                          </w:p>
                          <w:p w:rsidR="00B648ED" w:rsidRPr="000F2A8E" w:rsidRDefault="00B648ED" w:rsidP="00EC64F4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left="1416" w:firstLine="0"/>
                              <w:jc w:val="both"/>
                              <w:rPr>
                                <w:sz w:val="24"/>
                                <w:szCs w:val="23"/>
                                <w:lang w:val="pt-BR"/>
                              </w:rPr>
                            </w:pPr>
                            <w:r w:rsidRPr="000F2A8E">
                              <w:rPr>
                                <w:b/>
                                <w:sz w:val="24"/>
                                <w:lang w:val="pt-BR"/>
                              </w:rPr>
                              <w:tab/>
                            </w:r>
                            <w:r w:rsidRPr="000F2A8E">
                              <w:rPr>
                                <w:b/>
                                <w:sz w:val="24"/>
                                <w:lang w:val="pt-BR"/>
                              </w:rPr>
                              <w:tab/>
                            </w:r>
                            <w:r w:rsidR="00AA78B2"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>ALINE PIRES DE CAMARGO</w:t>
                            </w:r>
                            <w:r w:rsidR="00744E63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, </w:t>
                            </w:r>
                            <w:r w:rsidR="00AA78B2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>Presidente da Comissão Eleitoral</w:t>
                            </w:r>
                            <w:r w:rsidR="00744E63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>, no uso de suas atribuições legais,</w:t>
                            </w:r>
                          </w:p>
                          <w:p w:rsidR="00744E63" w:rsidRPr="000F2A8E" w:rsidRDefault="00744E63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szCs w:val="23"/>
                                <w:lang w:val="pt-BR"/>
                              </w:rPr>
                            </w:pPr>
                          </w:p>
                          <w:p w:rsidR="00744E63" w:rsidRPr="000F2A8E" w:rsidRDefault="00B648ED" w:rsidP="006528E1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left="1416" w:firstLine="852"/>
                              <w:jc w:val="both"/>
                              <w:rPr>
                                <w:sz w:val="24"/>
                                <w:szCs w:val="23"/>
                                <w:lang w:val="pt-BR"/>
                              </w:rPr>
                            </w:pP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="00744E63"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>CONSIDERANDO</w:t>
                            </w:r>
                            <w:r w:rsidR="00744E63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 as disposições</w:t>
                            </w:r>
                            <w:r w:rsidR="00EC6B84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 contidas na Lei Complementar n</w:t>
                            </w:r>
                            <w:r w:rsidR="00744E63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º 006 de 04 de novembro de </w:t>
                            </w:r>
                            <w:r w:rsidR="00A64478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>2009</w:t>
                            </w:r>
                            <w:r w:rsidR="006528E1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>; no Decreto Municipal nº 16.472 de 23 de setembro de 2015</w:t>
                            </w:r>
                            <w:r w:rsidR="00A64478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 e </w:t>
                            </w:r>
                            <w:r w:rsidR="00797BAA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>na Portaria</w:t>
                            </w:r>
                            <w:r w:rsidR="00E64823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 </w:t>
                            </w:r>
                            <w:r w:rsidR="00D9241C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nº </w:t>
                            </w:r>
                            <w:r w:rsidR="00E64823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>00</w:t>
                            </w:r>
                            <w:r w:rsidR="00A64478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>2</w:t>
                            </w:r>
                            <w:r w:rsidR="00797BAA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 de 13 de outubro de 2015,</w:t>
                            </w:r>
                          </w:p>
                          <w:p w:rsidR="00E64823" w:rsidRPr="000F2A8E" w:rsidRDefault="00E64823" w:rsidP="00574F25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firstLine="2268"/>
                              <w:jc w:val="both"/>
                              <w:rPr>
                                <w:sz w:val="24"/>
                                <w:szCs w:val="23"/>
                                <w:lang w:val="pt-BR"/>
                              </w:rPr>
                            </w:pPr>
                          </w:p>
                          <w:p w:rsidR="00E64823" w:rsidRPr="000F2A8E" w:rsidRDefault="00B648ED" w:rsidP="00574F25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firstLine="2268"/>
                              <w:jc w:val="both"/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</w:pP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="00E64823"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>RESOLVE:</w:t>
                            </w:r>
                          </w:p>
                          <w:p w:rsidR="00744E63" w:rsidRPr="000F2A8E" w:rsidRDefault="00744E63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szCs w:val="23"/>
                                <w:lang w:val="pt-BR"/>
                              </w:rPr>
                            </w:pPr>
                          </w:p>
                          <w:p w:rsidR="00B648ED" w:rsidRPr="000F2A8E" w:rsidRDefault="00B648ED" w:rsidP="00EC64F4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left="1416" w:firstLine="852"/>
                              <w:jc w:val="both"/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</w:pPr>
                            <w:r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="00ED0C40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>Art.</w:t>
                            </w:r>
                            <w:r w:rsidR="00673C13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</w:t>
                            </w:r>
                            <w:r w:rsidR="00C55525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>1</w:t>
                            </w:r>
                            <w:r w:rsidR="00673C13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>º</w:t>
                            </w:r>
                            <w:r w:rsidR="00673C13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- </w:t>
                            </w:r>
                            <w:r w:rsidR="00B76111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Homologar</w:t>
                            </w:r>
                            <w:r w:rsidR="006C5E7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</w:t>
                            </w:r>
                            <w:r w:rsidR="00A155D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o resultado da eleição</w:t>
                            </w:r>
                            <w:r w:rsidR="007B60D1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dos C</w:t>
                            </w:r>
                            <w:r w:rsidR="002371F6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onselhos Administrativo e Fiscal do TATUIPREV – Instituto de Previdência Própria do Município de Tatuí</w:t>
                            </w:r>
                            <w:r w:rsidR="00753CFA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, </w:t>
                            </w:r>
                            <w:r w:rsidR="002E6E84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conforme os</w:t>
                            </w:r>
                            <w:r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</w:t>
                            </w:r>
                            <w:r w:rsidR="000F2A8E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>ANEXOS</w:t>
                            </w:r>
                            <w:r w:rsidR="002E6E84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</w:t>
                            </w:r>
                            <w:r w:rsidR="002E6E84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I </w:t>
                            </w:r>
                            <w:r w:rsidR="002E6E84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e </w:t>
                            </w:r>
                            <w:r w:rsidR="002E6E84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>II</w:t>
                            </w:r>
                            <w:r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desta portaria</w:t>
                            </w:r>
                            <w:r w:rsidR="00A64478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.</w:t>
                            </w:r>
                          </w:p>
                          <w:p w:rsidR="00B648ED" w:rsidRPr="000F2A8E" w:rsidRDefault="00B648ED" w:rsidP="00753CFA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firstLine="2268"/>
                              <w:jc w:val="both"/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</w:pPr>
                          </w:p>
                          <w:p w:rsidR="006C5E79" w:rsidRPr="000F2A8E" w:rsidRDefault="00B648ED" w:rsidP="006C5E79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left="1416" w:firstLine="852"/>
                              <w:jc w:val="both"/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</w:pPr>
                            <w:r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="00A64478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Art. </w:t>
                            </w:r>
                            <w:r w:rsidR="000F2A8E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>2</w:t>
                            </w:r>
                            <w:r w:rsidR="00A64478" w:rsidRPr="000F2A8E">
                              <w:rPr>
                                <w:b/>
                                <w:bCs/>
                                <w:sz w:val="24"/>
                                <w:szCs w:val="23"/>
                                <w:lang w:val="pt-BR"/>
                              </w:rPr>
                              <w:t>º</w:t>
                            </w:r>
                            <w:r w:rsidR="00A64478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- Ressalvar que </w:t>
                            </w:r>
                            <w:r w:rsidR="006C5E7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no período </w:t>
                            </w:r>
                            <w:r w:rsidR="00625942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de 2</w:t>
                            </w:r>
                            <w:r w:rsidR="00A155D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3</w:t>
                            </w:r>
                            <w:r w:rsidR="00625942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a </w:t>
                            </w:r>
                            <w:r w:rsidR="00A155D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24</w:t>
                            </w:r>
                            <w:r w:rsidR="00625942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de </w:t>
                            </w:r>
                            <w:r w:rsidR="001A3B11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novembro</w:t>
                            </w:r>
                            <w:r w:rsidR="00625942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, especificamente </w:t>
                            </w:r>
                            <w:r w:rsidR="006C5E7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destinado </w:t>
                            </w:r>
                            <w:r w:rsidR="00A155D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à interposição de recursos</w:t>
                            </w:r>
                            <w:r w:rsidR="006C5E7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, não </w:t>
                            </w:r>
                            <w:r w:rsidR="00743A18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houve</w:t>
                            </w:r>
                            <w:r w:rsidR="006C5E7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 xml:space="preserve"> </w:t>
                            </w:r>
                            <w:r w:rsidR="00A155D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recursos interpostos</w:t>
                            </w:r>
                            <w:r w:rsidR="006C5E79" w:rsidRPr="000F2A8E"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  <w:t>.</w:t>
                            </w:r>
                          </w:p>
                          <w:p w:rsidR="00B648ED" w:rsidRPr="000F2A8E" w:rsidRDefault="00B648ED" w:rsidP="00753CFA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firstLine="2268"/>
                              <w:jc w:val="both"/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</w:pPr>
                          </w:p>
                          <w:p w:rsidR="000F3894" w:rsidRPr="000F2A8E" w:rsidRDefault="000F3894" w:rsidP="00574F25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firstLine="2268"/>
                              <w:jc w:val="both"/>
                              <w:rPr>
                                <w:bCs/>
                                <w:sz w:val="24"/>
                                <w:szCs w:val="23"/>
                                <w:lang w:val="pt-BR"/>
                              </w:rPr>
                            </w:pPr>
                          </w:p>
                          <w:p w:rsidR="00744E63" w:rsidRPr="000F2A8E" w:rsidRDefault="00744E63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szCs w:val="23"/>
                                <w:lang w:val="pt-BR"/>
                              </w:rPr>
                            </w:pPr>
                            <w:r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="00EC64F4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="00EC64F4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Tatuí, em </w:t>
                            </w:r>
                            <w:r w:rsidR="00A155D9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>25</w:t>
                            </w:r>
                            <w:r w:rsidR="006528E1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 </w:t>
                            </w:r>
                            <w:r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de </w:t>
                            </w:r>
                            <w:r w:rsidR="006528E1"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>novembro</w:t>
                            </w:r>
                            <w:r w:rsidRPr="000F2A8E">
                              <w:rPr>
                                <w:sz w:val="24"/>
                                <w:szCs w:val="23"/>
                                <w:lang w:val="pt-BR"/>
                              </w:rPr>
                              <w:t xml:space="preserve"> de 2015.</w:t>
                            </w:r>
                          </w:p>
                          <w:p w:rsidR="00AA78B2" w:rsidRDefault="00AA78B2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szCs w:val="23"/>
                                <w:lang w:val="pt-BR"/>
                              </w:rPr>
                            </w:pPr>
                          </w:p>
                          <w:p w:rsidR="00810D8B" w:rsidRPr="000F2A8E" w:rsidRDefault="00810D8B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szCs w:val="23"/>
                                <w:lang w:val="pt-BR"/>
                              </w:rPr>
                            </w:pPr>
                          </w:p>
                          <w:p w:rsidR="00D9241C" w:rsidRPr="000F2A8E" w:rsidRDefault="00D9241C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szCs w:val="23"/>
                                <w:lang w:val="pt-BR"/>
                              </w:rPr>
                            </w:pPr>
                          </w:p>
                          <w:p w:rsidR="00E065BB" w:rsidRPr="000F2A8E" w:rsidRDefault="00EC64F4" w:rsidP="00AA78B2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left="2268" w:firstLine="0"/>
                              <w:jc w:val="center"/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</w:pP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</w:p>
                          <w:p w:rsidR="00574F25" w:rsidRPr="000F2A8E" w:rsidRDefault="00E065BB" w:rsidP="00AA78B2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left="2268" w:firstLine="0"/>
                              <w:jc w:val="center"/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</w:pP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="00AA78B2"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>ALINE PIRES DE CAMARGO</w:t>
                            </w:r>
                          </w:p>
                          <w:p w:rsidR="00574F25" w:rsidRPr="000F2A8E" w:rsidRDefault="00EC64F4" w:rsidP="00AA78B2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left="2268" w:firstLine="0"/>
                              <w:jc w:val="center"/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</w:pP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ab/>
                            </w:r>
                            <w:r w:rsidR="00574F25" w:rsidRPr="000F2A8E">
                              <w:rPr>
                                <w:b/>
                                <w:sz w:val="24"/>
                                <w:szCs w:val="23"/>
                                <w:lang w:val="pt-BR"/>
                              </w:rPr>
                              <w:t>Presidente</w:t>
                            </w:r>
                          </w:p>
                          <w:p w:rsidR="00B648ED" w:rsidRPr="00B648ED" w:rsidRDefault="00B648ED" w:rsidP="00AA78B2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ind w:left="2268" w:firstLine="0"/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</w:p>
                          <w:p w:rsidR="00744E63" w:rsidRPr="00B648ED" w:rsidRDefault="00744E63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lang w:val="pt-BR"/>
                              </w:rPr>
                            </w:pPr>
                          </w:p>
                          <w:p w:rsidR="00744E63" w:rsidRPr="00B648ED" w:rsidRDefault="00744E63" w:rsidP="00744E63">
                            <w:pPr>
                              <w:tabs>
                                <w:tab w:val="left" w:pos="2835"/>
                              </w:tabs>
                              <w:spacing w:line="276" w:lineRule="auto"/>
                              <w:jc w:val="both"/>
                              <w:rPr>
                                <w:sz w:val="24"/>
                                <w:lang w:val="pt-BR"/>
                              </w:rPr>
                            </w:pPr>
                          </w:p>
                          <w:p w:rsidR="00C746BA" w:rsidRPr="00564F7E" w:rsidRDefault="00C746BA" w:rsidP="001D19E8">
                            <w:pPr>
                              <w:jc w:val="right"/>
                              <w:rPr>
                                <w:sz w:val="20"/>
                                <w:lang w:val="pt-BR"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CD5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12.7pt;width:485pt;height:8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M4tQ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" filled="f" stroked="f">
                <v:textbox>
                  <w:txbxContent>
                    <w:p w:rsidR="00744E63" w:rsidRDefault="00744E63" w:rsidP="00744E63">
                      <w:pPr>
                        <w:pStyle w:val="Ttulo"/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876B07" w:rsidRDefault="00876B07" w:rsidP="00876B07">
                      <w:pPr>
                        <w:pStyle w:val="Subttulo"/>
                        <w:rPr>
                          <w:lang w:val="pt-BR" w:eastAsia="ar-SA" w:bidi="ar-SA"/>
                        </w:rPr>
                      </w:pPr>
                    </w:p>
                    <w:p w:rsidR="00876B07" w:rsidRPr="00C047B3" w:rsidRDefault="00876B07" w:rsidP="00876B07">
                      <w:pPr>
                        <w:rPr>
                          <w:sz w:val="24"/>
                          <w:lang w:val="pt-BR" w:eastAsia="ar-SA" w:bidi="ar-SA"/>
                        </w:rPr>
                      </w:pPr>
                    </w:p>
                    <w:p w:rsidR="00744E63" w:rsidRPr="000F2A8E" w:rsidRDefault="00815E78" w:rsidP="00815E78">
                      <w:pPr>
                        <w:pStyle w:val="Ttulo"/>
                        <w:spacing w:line="276" w:lineRule="auto"/>
                        <w:jc w:val="left"/>
                        <w:rPr>
                          <w:rFonts w:asciiTheme="minorHAnsi" w:hAnsiTheme="minorHAnsi" w:cs="Times New Roman"/>
                          <w:sz w:val="28"/>
                        </w:rPr>
                      </w:pPr>
                      <w:r w:rsidRPr="00C047B3">
                        <w:rPr>
                          <w:rFonts w:asciiTheme="minorHAnsi" w:hAnsiTheme="minorHAnsi" w:cs="Times New Roman"/>
                          <w:sz w:val="28"/>
                        </w:rPr>
                        <w:t xml:space="preserve">                                         </w:t>
                      </w:r>
                      <w:r w:rsidR="00E64823" w:rsidRPr="00C047B3">
                        <w:rPr>
                          <w:rFonts w:asciiTheme="minorHAnsi" w:hAnsiTheme="minorHAnsi" w:cs="Times New Roman"/>
                          <w:sz w:val="28"/>
                        </w:rPr>
                        <w:t xml:space="preserve">          </w:t>
                      </w:r>
                      <w:r w:rsidR="00B648ED" w:rsidRPr="00C047B3">
                        <w:rPr>
                          <w:rFonts w:asciiTheme="minorHAnsi" w:hAnsiTheme="minorHAnsi" w:cs="Times New Roman"/>
                          <w:sz w:val="28"/>
                        </w:rPr>
                        <w:tab/>
                      </w:r>
                      <w:r w:rsidR="00EC6B84" w:rsidRPr="000F2A8E">
                        <w:rPr>
                          <w:rFonts w:asciiTheme="minorHAnsi" w:hAnsiTheme="minorHAnsi" w:cs="Times New Roman"/>
                          <w:sz w:val="28"/>
                        </w:rPr>
                        <w:t>POrtaria n</w:t>
                      </w:r>
                      <w:r w:rsidR="00744E63" w:rsidRPr="000F2A8E">
                        <w:rPr>
                          <w:rFonts w:asciiTheme="minorHAnsi" w:hAnsiTheme="minorHAnsi" w:cs="Times New Roman"/>
                          <w:sz w:val="28"/>
                        </w:rPr>
                        <w:t xml:space="preserve">º </w:t>
                      </w:r>
                      <w:r w:rsidR="00A76319" w:rsidRPr="000F2A8E">
                        <w:rPr>
                          <w:rFonts w:asciiTheme="minorHAnsi" w:hAnsiTheme="minorHAnsi" w:cs="Times New Roman"/>
                          <w:sz w:val="28"/>
                        </w:rPr>
                        <w:t>00</w:t>
                      </w:r>
                      <w:r w:rsidR="001A3B11" w:rsidRPr="000F2A8E">
                        <w:rPr>
                          <w:rFonts w:asciiTheme="minorHAnsi" w:hAnsiTheme="minorHAnsi" w:cs="Times New Roman"/>
                          <w:sz w:val="28"/>
                        </w:rPr>
                        <w:t>6</w:t>
                      </w:r>
                      <w:r w:rsidR="00744E63" w:rsidRPr="000F2A8E">
                        <w:rPr>
                          <w:rFonts w:asciiTheme="minorHAnsi" w:hAnsiTheme="minorHAnsi" w:cs="Times New Roman"/>
                          <w:sz w:val="28"/>
                        </w:rPr>
                        <w:t xml:space="preserve">, de </w:t>
                      </w:r>
                      <w:r w:rsidR="001A3B11" w:rsidRPr="000F2A8E">
                        <w:rPr>
                          <w:rFonts w:asciiTheme="minorHAnsi" w:hAnsiTheme="minorHAnsi" w:cs="Times New Roman"/>
                          <w:sz w:val="28"/>
                        </w:rPr>
                        <w:t>25</w:t>
                      </w:r>
                      <w:r w:rsidR="00744E63" w:rsidRPr="000F2A8E">
                        <w:rPr>
                          <w:rFonts w:asciiTheme="minorHAnsi" w:hAnsiTheme="minorHAnsi" w:cs="Times New Roman"/>
                          <w:sz w:val="28"/>
                        </w:rPr>
                        <w:t xml:space="preserve"> de </w:t>
                      </w:r>
                      <w:r w:rsidR="003D54B1" w:rsidRPr="000F2A8E">
                        <w:rPr>
                          <w:rFonts w:asciiTheme="minorHAnsi" w:hAnsiTheme="minorHAnsi" w:cs="Times New Roman"/>
                          <w:sz w:val="28"/>
                        </w:rPr>
                        <w:t>NOVEMBRO</w:t>
                      </w:r>
                      <w:r w:rsidR="00AA78B2" w:rsidRPr="000F2A8E">
                        <w:rPr>
                          <w:rFonts w:asciiTheme="minorHAnsi" w:hAnsiTheme="minorHAnsi" w:cs="Times New Roman"/>
                          <w:sz w:val="28"/>
                        </w:rPr>
                        <w:t xml:space="preserve"> </w:t>
                      </w:r>
                      <w:r w:rsidR="00744E63" w:rsidRPr="000F2A8E">
                        <w:rPr>
                          <w:rFonts w:asciiTheme="minorHAnsi" w:hAnsiTheme="minorHAnsi" w:cs="Times New Roman"/>
                          <w:sz w:val="28"/>
                        </w:rPr>
                        <w:t>de 2015</w:t>
                      </w:r>
                    </w:p>
                    <w:p w:rsidR="00876B07" w:rsidRPr="000F2A8E" w:rsidRDefault="00876B07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lang w:val="pt-BR"/>
                        </w:rPr>
                      </w:pPr>
                    </w:p>
                    <w:p w:rsidR="00744E63" w:rsidRPr="000F2A8E" w:rsidRDefault="00744E63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lang w:val="pt-BR"/>
                        </w:rPr>
                      </w:pPr>
                    </w:p>
                    <w:p w:rsidR="00744E63" w:rsidRPr="000F2A8E" w:rsidRDefault="00797BAA" w:rsidP="00B648ED">
                      <w:pPr>
                        <w:ind w:left="3540" w:firstLine="0"/>
                        <w:jc w:val="both"/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</w:pPr>
                      <w:r w:rsidRPr="000F2A8E"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  <w:t>“</w:t>
                      </w:r>
                      <w:r w:rsidR="00F40B8E" w:rsidRPr="000F2A8E"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  <w:t xml:space="preserve">Homologa </w:t>
                      </w:r>
                      <w:r w:rsidR="001A3B11" w:rsidRPr="000F2A8E"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  <w:t>o resultado d</w:t>
                      </w:r>
                      <w:r w:rsidR="00F40B8E" w:rsidRPr="000F2A8E"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  <w:t xml:space="preserve">as eleições </w:t>
                      </w:r>
                      <w:r w:rsidR="00EB22D3" w:rsidRPr="000F2A8E"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  <w:t>do</w:t>
                      </w:r>
                      <w:r w:rsidR="00F40B8E" w:rsidRPr="000F2A8E"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  <w:t>s Conselhos Administrativo e Fiscal 2015/2018 do TATUIPREV - Instituto de Previdência Própria do Município de Tatuí</w:t>
                      </w:r>
                      <w:r w:rsidR="00EB22D3" w:rsidRPr="000F2A8E"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  <w:t xml:space="preserve"> e </w:t>
                      </w:r>
                      <w:r w:rsidR="00A93F5A" w:rsidRPr="000F2A8E"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  <w:t>dá</w:t>
                      </w:r>
                      <w:r w:rsidR="00EB22D3" w:rsidRPr="000F2A8E"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  <w:t xml:space="preserve"> outras providências. ”</w:t>
                      </w:r>
                    </w:p>
                    <w:p w:rsidR="00B648ED" w:rsidRPr="000F2A8E" w:rsidRDefault="00B648ED" w:rsidP="00B648ED">
                      <w:pPr>
                        <w:ind w:left="3540" w:firstLine="0"/>
                        <w:jc w:val="both"/>
                        <w:rPr>
                          <w:i/>
                          <w:color w:val="000000" w:themeColor="text1"/>
                          <w:sz w:val="24"/>
                          <w:lang w:val="pt-BR"/>
                        </w:rPr>
                      </w:pPr>
                    </w:p>
                    <w:p w:rsidR="00744E63" w:rsidRPr="000F2A8E" w:rsidRDefault="00744E63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lang w:val="pt-BR"/>
                        </w:rPr>
                      </w:pPr>
                    </w:p>
                    <w:p w:rsidR="00876B07" w:rsidRPr="000F2A8E" w:rsidRDefault="00876B07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lang w:val="pt-BR"/>
                        </w:rPr>
                      </w:pPr>
                    </w:p>
                    <w:p w:rsidR="00B648ED" w:rsidRPr="000F2A8E" w:rsidRDefault="00B648ED" w:rsidP="00EC64F4">
                      <w:pPr>
                        <w:tabs>
                          <w:tab w:val="left" w:pos="2835"/>
                        </w:tabs>
                        <w:spacing w:line="276" w:lineRule="auto"/>
                        <w:ind w:left="1416" w:firstLine="0"/>
                        <w:jc w:val="both"/>
                        <w:rPr>
                          <w:sz w:val="24"/>
                          <w:szCs w:val="23"/>
                          <w:lang w:val="pt-BR"/>
                        </w:rPr>
                      </w:pPr>
                      <w:r w:rsidRPr="000F2A8E">
                        <w:rPr>
                          <w:b/>
                          <w:sz w:val="24"/>
                          <w:lang w:val="pt-BR"/>
                        </w:rPr>
                        <w:tab/>
                      </w:r>
                      <w:r w:rsidRPr="000F2A8E">
                        <w:rPr>
                          <w:b/>
                          <w:sz w:val="24"/>
                          <w:lang w:val="pt-BR"/>
                        </w:rPr>
                        <w:tab/>
                      </w:r>
                      <w:r w:rsidR="00AA78B2"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>ALINE PIRES DE CAMARGO</w:t>
                      </w:r>
                      <w:r w:rsidR="00744E63"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, </w:t>
                      </w:r>
                      <w:r w:rsidR="00AA78B2" w:rsidRPr="000F2A8E">
                        <w:rPr>
                          <w:sz w:val="24"/>
                          <w:szCs w:val="23"/>
                          <w:lang w:val="pt-BR"/>
                        </w:rPr>
                        <w:t>Presidente da Comissão Eleitoral</w:t>
                      </w:r>
                      <w:r w:rsidR="00744E63" w:rsidRPr="000F2A8E">
                        <w:rPr>
                          <w:sz w:val="24"/>
                          <w:szCs w:val="23"/>
                          <w:lang w:val="pt-BR"/>
                        </w:rPr>
                        <w:t>, no uso de suas atribuições legais,</w:t>
                      </w:r>
                    </w:p>
                    <w:p w:rsidR="00744E63" w:rsidRPr="000F2A8E" w:rsidRDefault="00744E63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szCs w:val="23"/>
                          <w:lang w:val="pt-BR"/>
                        </w:rPr>
                      </w:pPr>
                    </w:p>
                    <w:p w:rsidR="00744E63" w:rsidRPr="000F2A8E" w:rsidRDefault="00B648ED" w:rsidP="006528E1">
                      <w:pPr>
                        <w:tabs>
                          <w:tab w:val="left" w:pos="2835"/>
                        </w:tabs>
                        <w:spacing w:line="276" w:lineRule="auto"/>
                        <w:ind w:left="1416" w:firstLine="852"/>
                        <w:jc w:val="both"/>
                        <w:rPr>
                          <w:sz w:val="24"/>
                          <w:szCs w:val="23"/>
                          <w:lang w:val="pt-BR"/>
                        </w:rPr>
                      </w:pP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  <w:r w:rsidR="00744E63"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>CONSIDERANDO</w:t>
                      </w:r>
                      <w:r w:rsidR="00744E63"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 as disposições</w:t>
                      </w:r>
                      <w:r w:rsidR="00EC6B84"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 contidas na Lei Complementar n</w:t>
                      </w:r>
                      <w:r w:rsidR="00744E63"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º 006 de 04 de novembro de </w:t>
                      </w:r>
                      <w:r w:rsidR="00A64478" w:rsidRPr="000F2A8E">
                        <w:rPr>
                          <w:sz w:val="24"/>
                          <w:szCs w:val="23"/>
                          <w:lang w:val="pt-BR"/>
                        </w:rPr>
                        <w:t>2009</w:t>
                      </w:r>
                      <w:r w:rsidR="006528E1" w:rsidRPr="000F2A8E">
                        <w:rPr>
                          <w:sz w:val="24"/>
                          <w:szCs w:val="23"/>
                          <w:lang w:val="pt-BR"/>
                        </w:rPr>
                        <w:t>; no Decreto Municipal nº 16.472 de 23 de setembro de 2015</w:t>
                      </w:r>
                      <w:r w:rsidR="00A64478"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 e </w:t>
                      </w:r>
                      <w:r w:rsidR="00797BAA" w:rsidRPr="000F2A8E">
                        <w:rPr>
                          <w:sz w:val="24"/>
                          <w:szCs w:val="23"/>
                          <w:lang w:val="pt-BR"/>
                        </w:rPr>
                        <w:t>na Portaria</w:t>
                      </w:r>
                      <w:r w:rsidR="00E64823"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 </w:t>
                      </w:r>
                      <w:r w:rsidR="00D9241C"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nº </w:t>
                      </w:r>
                      <w:r w:rsidR="00E64823" w:rsidRPr="000F2A8E">
                        <w:rPr>
                          <w:sz w:val="24"/>
                          <w:szCs w:val="23"/>
                          <w:lang w:val="pt-BR"/>
                        </w:rPr>
                        <w:t>00</w:t>
                      </w:r>
                      <w:r w:rsidR="00A64478" w:rsidRPr="000F2A8E">
                        <w:rPr>
                          <w:sz w:val="24"/>
                          <w:szCs w:val="23"/>
                          <w:lang w:val="pt-BR"/>
                        </w:rPr>
                        <w:t>2</w:t>
                      </w:r>
                      <w:r w:rsidR="00797BAA"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 de 13 de outubro de 2015,</w:t>
                      </w:r>
                    </w:p>
                    <w:p w:rsidR="00E64823" w:rsidRPr="000F2A8E" w:rsidRDefault="00E64823" w:rsidP="00574F25">
                      <w:pPr>
                        <w:tabs>
                          <w:tab w:val="left" w:pos="2835"/>
                        </w:tabs>
                        <w:spacing w:line="276" w:lineRule="auto"/>
                        <w:ind w:firstLine="2268"/>
                        <w:jc w:val="both"/>
                        <w:rPr>
                          <w:sz w:val="24"/>
                          <w:szCs w:val="23"/>
                          <w:lang w:val="pt-BR"/>
                        </w:rPr>
                      </w:pPr>
                    </w:p>
                    <w:p w:rsidR="00E64823" w:rsidRPr="000F2A8E" w:rsidRDefault="00B648ED" w:rsidP="00574F25">
                      <w:pPr>
                        <w:tabs>
                          <w:tab w:val="left" w:pos="2835"/>
                        </w:tabs>
                        <w:spacing w:line="276" w:lineRule="auto"/>
                        <w:ind w:firstLine="2268"/>
                        <w:jc w:val="both"/>
                        <w:rPr>
                          <w:b/>
                          <w:sz w:val="24"/>
                          <w:szCs w:val="23"/>
                          <w:lang w:val="pt-BR"/>
                        </w:rPr>
                      </w:pP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  <w:r w:rsidR="00E64823"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>RESOLVE:</w:t>
                      </w:r>
                    </w:p>
                    <w:p w:rsidR="00744E63" w:rsidRPr="000F2A8E" w:rsidRDefault="00744E63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szCs w:val="23"/>
                          <w:lang w:val="pt-BR"/>
                        </w:rPr>
                      </w:pPr>
                    </w:p>
                    <w:p w:rsidR="00B648ED" w:rsidRPr="000F2A8E" w:rsidRDefault="00B648ED" w:rsidP="00EC64F4">
                      <w:pPr>
                        <w:tabs>
                          <w:tab w:val="left" w:pos="2835"/>
                        </w:tabs>
                        <w:spacing w:line="276" w:lineRule="auto"/>
                        <w:ind w:left="1416" w:firstLine="852"/>
                        <w:jc w:val="both"/>
                        <w:rPr>
                          <w:bCs/>
                          <w:sz w:val="24"/>
                          <w:szCs w:val="23"/>
                          <w:lang w:val="pt-BR"/>
                        </w:rPr>
                      </w:pPr>
                      <w:r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ab/>
                      </w:r>
                      <w:r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ab/>
                      </w:r>
                      <w:r w:rsidR="00ED0C40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>Art.</w:t>
                      </w:r>
                      <w:r w:rsidR="00673C13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 xml:space="preserve"> </w:t>
                      </w:r>
                      <w:r w:rsidR="00C55525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>1</w:t>
                      </w:r>
                      <w:r w:rsidR="00673C13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>º</w:t>
                      </w:r>
                      <w:r w:rsidR="00673C13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- </w:t>
                      </w:r>
                      <w:r w:rsidR="00B76111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Homologar</w:t>
                      </w:r>
                      <w:r w:rsidR="006C5E7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</w:t>
                      </w:r>
                      <w:r w:rsidR="00A155D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o resultado da eleição</w:t>
                      </w:r>
                      <w:r w:rsidR="007B60D1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dos C</w:t>
                      </w:r>
                      <w:r w:rsidR="002371F6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onselhos Administrativo e Fiscal do TATUIPREV – Instituto de Previdência Própria do Município de Tatuí</w:t>
                      </w:r>
                      <w:r w:rsidR="00753CFA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, </w:t>
                      </w:r>
                      <w:r w:rsidR="002E6E84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conforme os</w:t>
                      </w:r>
                      <w:r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</w:t>
                      </w:r>
                      <w:r w:rsidR="000F2A8E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>ANEXOS</w:t>
                      </w:r>
                      <w:r w:rsidR="002E6E84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</w:t>
                      </w:r>
                      <w:r w:rsidR="002E6E84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 xml:space="preserve">I </w:t>
                      </w:r>
                      <w:r w:rsidR="002E6E84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e </w:t>
                      </w:r>
                      <w:r w:rsidR="002E6E84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>II</w:t>
                      </w:r>
                      <w:r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desta portaria</w:t>
                      </w:r>
                      <w:r w:rsidR="00A64478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.</w:t>
                      </w:r>
                    </w:p>
                    <w:p w:rsidR="00B648ED" w:rsidRPr="000F2A8E" w:rsidRDefault="00B648ED" w:rsidP="00753CFA">
                      <w:pPr>
                        <w:tabs>
                          <w:tab w:val="left" w:pos="2835"/>
                        </w:tabs>
                        <w:spacing w:line="276" w:lineRule="auto"/>
                        <w:ind w:firstLine="2268"/>
                        <w:jc w:val="both"/>
                        <w:rPr>
                          <w:bCs/>
                          <w:sz w:val="24"/>
                          <w:szCs w:val="23"/>
                          <w:lang w:val="pt-BR"/>
                        </w:rPr>
                      </w:pPr>
                    </w:p>
                    <w:p w:rsidR="006C5E79" w:rsidRPr="000F2A8E" w:rsidRDefault="00B648ED" w:rsidP="006C5E79">
                      <w:pPr>
                        <w:tabs>
                          <w:tab w:val="left" w:pos="2835"/>
                        </w:tabs>
                        <w:spacing w:line="276" w:lineRule="auto"/>
                        <w:ind w:left="1416" w:firstLine="852"/>
                        <w:jc w:val="both"/>
                        <w:rPr>
                          <w:bCs/>
                          <w:sz w:val="24"/>
                          <w:szCs w:val="23"/>
                          <w:lang w:val="pt-BR"/>
                        </w:rPr>
                      </w:pPr>
                      <w:r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ab/>
                      </w:r>
                      <w:r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ab/>
                      </w:r>
                      <w:r w:rsidR="00A64478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 xml:space="preserve">Art. </w:t>
                      </w:r>
                      <w:r w:rsidR="000F2A8E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>2</w:t>
                      </w:r>
                      <w:r w:rsidR="00A64478" w:rsidRPr="000F2A8E">
                        <w:rPr>
                          <w:b/>
                          <w:bCs/>
                          <w:sz w:val="24"/>
                          <w:szCs w:val="23"/>
                          <w:lang w:val="pt-BR"/>
                        </w:rPr>
                        <w:t>º</w:t>
                      </w:r>
                      <w:r w:rsidR="00A64478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- Ressalvar que </w:t>
                      </w:r>
                      <w:r w:rsidR="006C5E7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no período </w:t>
                      </w:r>
                      <w:r w:rsidR="00625942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de 2</w:t>
                      </w:r>
                      <w:r w:rsidR="00A155D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3</w:t>
                      </w:r>
                      <w:r w:rsidR="00625942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a </w:t>
                      </w:r>
                      <w:r w:rsidR="00A155D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24</w:t>
                      </w:r>
                      <w:r w:rsidR="00625942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de </w:t>
                      </w:r>
                      <w:r w:rsidR="001A3B11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novembro</w:t>
                      </w:r>
                      <w:r w:rsidR="00625942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, especificamente </w:t>
                      </w:r>
                      <w:r w:rsidR="006C5E7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destinado </w:t>
                      </w:r>
                      <w:r w:rsidR="00A155D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à interposição de recursos</w:t>
                      </w:r>
                      <w:r w:rsidR="006C5E7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, não </w:t>
                      </w:r>
                      <w:r w:rsidR="00743A18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houve</w:t>
                      </w:r>
                      <w:r w:rsidR="006C5E7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 xml:space="preserve"> </w:t>
                      </w:r>
                      <w:r w:rsidR="00A155D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recursos interpostos</w:t>
                      </w:r>
                      <w:r w:rsidR="006C5E79" w:rsidRPr="000F2A8E">
                        <w:rPr>
                          <w:bCs/>
                          <w:sz w:val="24"/>
                          <w:szCs w:val="23"/>
                          <w:lang w:val="pt-BR"/>
                        </w:rPr>
                        <w:t>.</w:t>
                      </w:r>
                    </w:p>
                    <w:p w:rsidR="00B648ED" w:rsidRPr="000F2A8E" w:rsidRDefault="00B648ED" w:rsidP="00753CFA">
                      <w:pPr>
                        <w:tabs>
                          <w:tab w:val="left" w:pos="2835"/>
                        </w:tabs>
                        <w:spacing w:line="276" w:lineRule="auto"/>
                        <w:ind w:firstLine="2268"/>
                        <w:jc w:val="both"/>
                        <w:rPr>
                          <w:bCs/>
                          <w:sz w:val="24"/>
                          <w:szCs w:val="23"/>
                          <w:lang w:val="pt-BR"/>
                        </w:rPr>
                      </w:pPr>
                    </w:p>
                    <w:p w:rsidR="000F3894" w:rsidRPr="000F2A8E" w:rsidRDefault="000F3894" w:rsidP="00574F25">
                      <w:pPr>
                        <w:tabs>
                          <w:tab w:val="left" w:pos="2835"/>
                        </w:tabs>
                        <w:spacing w:line="276" w:lineRule="auto"/>
                        <w:ind w:firstLine="2268"/>
                        <w:jc w:val="both"/>
                        <w:rPr>
                          <w:bCs/>
                          <w:sz w:val="24"/>
                          <w:szCs w:val="23"/>
                          <w:lang w:val="pt-BR"/>
                        </w:rPr>
                      </w:pPr>
                    </w:p>
                    <w:p w:rsidR="00744E63" w:rsidRPr="000F2A8E" w:rsidRDefault="00744E63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szCs w:val="23"/>
                          <w:lang w:val="pt-BR"/>
                        </w:rPr>
                      </w:pPr>
                      <w:r w:rsidRPr="000F2A8E">
                        <w:rPr>
                          <w:sz w:val="24"/>
                          <w:szCs w:val="23"/>
                          <w:lang w:val="pt-BR"/>
                        </w:rPr>
                        <w:tab/>
                      </w:r>
                      <w:r w:rsidR="00EC64F4" w:rsidRPr="000F2A8E">
                        <w:rPr>
                          <w:sz w:val="24"/>
                          <w:szCs w:val="23"/>
                          <w:lang w:val="pt-BR"/>
                        </w:rPr>
                        <w:tab/>
                      </w:r>
                      <w:r w:rsidR="00EC64F4" w:rsidRPr="000F2A8E">
                        <w:rPr>
                          <w:sz w:val="24"/>
                          <w:szCs w:val="23"/>
                          <w:lang w:val="pt-BR"/>
                        </w:rPr>
                        <w:tab/>
                      </w:r>
                      <w:r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Tatuí, em </w:t>
                      </w:r>
                      <w:r w:rsidR="00A155D9" w:rsidRPr="000F2A8E">
                        <w:rPr>
                          <w:sz w:val="24"/>
                          <w:szCs w:val="23"/>
                          <w:lang w:val="pt-BR"/>
                        </w:rPr>
                        <w:t>25</w:t>
                      </w:r>
                      <w:r w:rsidR="006528E1"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 </w:t>
                      </w:r>
                      <w:r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de </w:t>
                      </w:r>
                      <w:r w:rsidR="006528E1" w:rsidRPr="000F2A8E">
                        <w:rPr>
                          <w:sz w:val="24"/>
                          <w:szCs w:val="23"/>
                          <w:lang w:val="pt-BR"/>
                        </w:rPr>
                        <w:t>novembro</w:t>
                      </w:r>
                      <w:r w:rsidRPr="000F2A8E">
                        <w:rPr>
                          <w:sz w:val="24"/>
                          <w:szCs w:val="23"/>
                          <w:lang w:val="pt-BR"/>
                        </w:rPr>
                        <w:t xml:space="preserve"> de 2015.</w:t>
                      </w:r>
                    </w:p>
                    <w:p w:rsidR="00AA78B2" w:rsidRDefault="00AA78B2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szCs w:val="23"/>
                          <w:lang w:val="pt-BR"/>
                        </w:rPr>
                      </w:pPr>
                    </w:p>
                    <w:p w:rsidR="00810D8B" w:rsidRPr="000F2A8E" w:rsidRDefault="00810D8B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szCs w:val="23"/>
                          <w:lang w:val="pt-BR"/>
                        </w:rPr>
                      </w:pPr>
                    </w:p>
                    <w:p w:rsidR="00D9241C" w:rsidRPr="000F2A8E" w:rsidRDefault="00D9241C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szCs w:val="23"/>
                          <w:lang w:val="pt-BR"/>
                        </w:rPr>
                      </w:pPr>
                    </w:p>
                    <w:p w:rsidR="00E065BB" w:rsidRPr="000F2A8E" w:rsidRDefault="00EC64F4" w:rsidP="00AA78B2">
                      <w:pPr>
                        <w:tabs>
                          <w:tab w:val="left" w:pos="2835"/>
                        </w:tabs>
                        <w:spacing w:line="276" w:lineRule="auto"/>
                        <w:ind w:left="2268" w:firstLine="0"/>
                        <w:jc w:val="center"/>
                        <w:rPr>
                          <w:b/>
                          <w:sz w:val="24"/>
                          <w:szCs w:val="23"/>
                          <w:lang w:val="pt-BR"/>
                        </w:rPr>
                      </w:pP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</w:p>
                    <w:p w:rsidR="00574F25" w:rsidRPr="000F2A8E" w:rsidRDefault="00E065BB" w:rsidP="00AA78B2">
                      <w:pPr>
                        <w:tabs>
                          <w:tab w:val="left" w:pos="2835"/>
                        </w:tabs>
                        <w:spacing w:line="276" w:lineRule="auto"/>
                        <w:ind w:left="2268" w:firstLine="0"/>
                        <w:jc w:val="center"/>
                        <w:rPr>
                          <w:b/>
                          <w:sz w:val="24"/>
                          <w:szCs w:val="23"/>
                          <w:lang w:val="pt-BR"/>
                        </w:rPr>
                      </w:pP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  <w:r w:rsidR="00AA78B2"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>ALINE PIRES DE CAMARGO</w:t>
                      </w:r>
                    </w:p>
                    <w:p w:rsidR="00574F25" w:rsidRPr="000F2A8E" w:rsidRDefault="00EC64F4" w:rsidP="00AA78B2">
                      <w:pPr>
                        <w:tabs>
                          <w:tab w:val="left" w:pos="2835"/>
                        </w:tabs>
                        <w:spacing w:line="276" w:lineRule="auto"/>
                        <w:ind w:left="2268" w:firstLine="0"/>
                        <w:jc w:val="center"/>
                        <w:rPr>
                          <w:b/>
                          <w:sz w:val="24"/>
                          <w:szCs w:val="23"/>
                          <w:lang w:val="pt-BR"/>
                        </w:rPr>
                      </w:pP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  <w:r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ab/>
                      </w:r>
                      <w:r w:rsidR="00574F25" w:rsidRPr="000F2A8E">
                        <w:rPr>
                          <w:b/>
                          <w:sz w:val="24"/>
                          <w:szCs w:val="23"/>
                          <w:lang w:val="pt-BR"/>
                        </w:rPr>
                        <w:t>Presidente</w:t>
                      </w:r>
                    </w:p>
                    <w:p w:rsidR="00B648ED" w:rsidRPr="00B648ED" w:rsidRDefault="00B648ED" w:rsidP="00AA78B2">
                      <w:pPr>
                        <w:tabs>
                          <w:tab w:val="left" w:pos="2835"/>
                        </w:tabs>
                        <w:spacing w:line="276" w:lineRule="auto"/>
                        <w:ind w:left="2268" w:firstLine="0"/>
                        <w:jc w:val="center"/>
                        <w:rPr>
                          <w:sz w:val="24"/>
                          <w:lang w:val="pt-BR"/>
                        </w:rPr>
                      </w:pPr>
                    </w:p>
                    <w:p w:rsidR="00744E63" w:rsidRPr="00B648ED" w:rsidRDefault="00744E63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lang w:val="pt-BR"/>
                        </w:rPr>
                      </w:pPr>
                    </w:p>
                    <w:p w:rsidR="00744E63" w:rsidRPr="00B648ED" w:rsidRDefault="00744E63" w:rsidP="00744E63">
                      <w:pPr>
                        <w:tabs>
                          <w:tab w:val="left" w:pos="2835"/>
                        </w:tabs>
                        <w:spacing w:line="276" w:lineRule="auto"/>
                        <w:jc w:val="both"/>
                        <w:rPr>
                          <w:sz w:val="24"/>
                          <w:lang w:val="pt-BR"/>
                        </w:rPr>
                      </w:pPr>
                    </w:p>
                    <w:p w:rsidR="00C746BA" w:rsidRPr="00564F7E" w:rsidRDefault="00C746BA" w:rsidP="001D19E8">
                      <w:pPr>
                        <w:jc w:val="right"/>
                        <w:rPr>
                          <w:sz w:val="20"/>
                          <w:lang w:val="pt-BR"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8ED">
        <w:br w:type="page"/>
      </w:r>
    </w:p>
    <w:p w:rsidR="00B648ED" w:rsidRDefault="00B648ED"/>
    <w:p w:rsidR="009310E5" w:rsidRDefault="002E6E84" w:rsidP="009310E5">
      <w:pPr>
        <w:jc w:val="center"/>
        <w:rPr>
          <w:rFonts w:asciiTheme="minorHAnsi" w:hAnsiTheme="minorHAnsi"/>
          <w:b/>
          <w:bCs/>
          <w:caps/>
          <w:sz w:val="24"/>
          <w:szCs w:val="24"/>
          <w:lang w:val="pt-BR" w:eastAsia="ar-SA" w:bidi="ar-SA"/>
        </w:rPr>
      </w:pPr>
      <w:r w:rsidRPr="00C109A1">
        <w:rPr>
          <w:b/>
          <w:sz w:val="24"/>
          <w:lang w:val="pt-BR"/>
        </w:rPr>
        <w:t>ANEXO I - CONTAGEM NUMÉRICA DE VOTOS</w:t>
      </w:r>
      <w:r w:rsidR="00804B5D" w:rsidRPr="00C109A1">
        <w:rPr>
          <w:b/>
          <w:sz w:val="24"/>
          <w:lang w:val="pt-BR"/>
        </w:rPr>
        <w:t xml:space="preserve"> </w:t>
      </w:r>
      <w:r w:rsidR="00804B5D" w:rsidRPr="00C109A1">
        <w:rPr>
          <w:b/>
          <w:sz w:val="24"/>
          <w:lang w:val="pt-BR"/>
        </w:rPr>
        <w:br/>
        <w:t>TOTAL DE ELEITORES: 241</w:t>
      </w:r>
      <w:r w:rsidRPr="00C109A1">
        <w:rPr>
          <w:sz w:val="24"/>
          <w:lang w:val="pt-BR"/>
        </w:rPr>
        <w:br/>
      </w:r>
    </w:p>
    <w:tbl>
      <w:tblPr>
        <w:tblStyle w:val="Tabelacomgrade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3545"/>
        <w:gridCol w:w="1984"/>
        <w:gridCol w:w="1134"/>
        <w:gridCol w:w="1134"/>
        <w:gridCol w:w="1134"/>
        <w:gridCol w:w="1134"/>
      </w:tblGrid>
      <w:tr w:rsidR="009310E5" w:rsidRPr="00924F5D" w:rsidTr="007768F6">
        <w:trPr>
          <w:trHeight w:val="397"/>
        </w:trPr>
        <w:tc>
          <w:tcPr>
            <w:tcW w:w="10632" w:type="dxa"/>
            <w:gridSpan w:val="7"/>
            <w:shd w:val="clear" w:color="auto" w:fill="0D0D0D" w:themeFill="text1" w:themeFillTint="F2"/>
            <w:vAlign w:val="center"/>
          </w:tcPr>
          <w:p w:rsidR="009310E5" w:rsidRPr="00924F5D" w:rsidRDefault="009310E5" w:rsidP="009310E5">
            <w:pPr>
              <w:jc w:val="center"/>
              <w:rPr>
                <w:b/>
                <w:sz w:val="24"/>
              </w:rPr>
            </w:pPr>
            <w:r w:rsidRPr="00924F5D">
              <w:rPr>
                <w:b/>
                <w:sz w:val="24"/>
              </w:rPr>
              <w:t>CONSELHO ADMINISTRATIVO</w:t>
            </w:r>
          </w:p>
        </w:tc>
      </w:tr>
      <w:tr w:rsidR="003629A2" w:rsidRPr="00924F5D" w:rsidTr="00810D8B">
        <w:trPr>
          <w:trHeight w:val="454"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3629A2" w:rsidRPr="00DD1143" w:rsidRDefault="003629A2" w:rsidP="00DD1143">
            <w:pPr>
              <w:ind w:firstLine="0"/>
              <w:jc w:val="center"/>
              <w:rPr>
                <w:b/>
              </w:rPr>
            </w:pPr>
            <w:r w:rsidRPr="00DD1143">
              <w:rPr>
                <w:b/>
              </w:rPr>
              <w:t>Nº</w:t>
            </w:r>
          </w:p>
        </w:tc>
        <w:tc>
          <w:tcPr>
            <w:tcW w:w="3545" w:type="dxa"/>
            <w:vMerge w:val="restart"/>
            <w:shd w:val="clear" w:color="auto" w:fill="D9D9D9" w:themeFill="background1" w:themeFillShade="D9"/>
            <w:vAlign w:val="center"/>
          </w:tcPr>
          <w:p w:rsidR="003629A2" w:rsidRPr="00DD1143" w:rsidRDefault="003629A2" w:rsidP="003629A2">
            <w:pPr>
              <w:ind w:firstLine="0"/>
              <w:rPr>
                <w:b/>
                <w:lang w:val="pt-BR"/>
              </w:rPr>
            </w:pPr>
            <w:r w:rsidRPr="00DD1143">
              <w:rPr>
                <w:b/>
                <w:lang w:val="pt-BR"/>
              </w:rPr>
              <w:t>SERVIDOR ATIVO - NOME DE URNA</w:t>
            </w:r>
            <w:r w:rsidRPr="00DD1143">
              <w:rPr>
                <w:lang w:val="pt-BR"/>
              </w:rPr>
              <w:br/>
              <w:t>SERVIDOR ATIVO - NOME COMPLETO</w:t>
            </w:r>
          </w:p>
        </w:tc>
        <w:tc>
          <w:tcPr>
            <w:tcW w:w="6520" w:type="dxa"/>
            <w:gridSpan w:val="5"/>
            <w:shd w:val="clear" w:color="auto" w:fill="808080" w:themeFill="background1" w:themeFillShade="80"/>
            <w:vAlign w:val="center"/>
          </w:tcPr>
          <w:p w:rsidR="003629A2" w:rsidRPr="00F415F5" w:rsidRDefault="003629A2" w:rsidP="009310E5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F415F5">
              <w:rPr>
                <w:b/>
                <w:color w:val="FFFFFF" w:themeColor="background1"/>
                <w:sz w:val="24"/>
              </w:rPr>
              <w:t>VOTOS</w:t>
            </w:r>
          </w:p>
        </w:tc>
      </w:tr>
      <w:tr w:rsidR="003629A2" w:rsidRPr="00924F5D" w:rsidTr="00020E65">
        <w:trPr>
          <w:trHeight w:val="454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3629A2" w:rsidRPr="00924F5D" w:rsidRDefault="003629A2" w:rsidP="00E0710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545" w:type="dxa"/>
            <w:vMerge/>
            <w:shd w:val="clear" w:color="auto" w:fill="D9D9D9" w:themeFill="background1" w:themeFillShade="D9"/>
            <w:vAlign w:val="center"/>
          </w:tcPr>
          <w:p w:rsidR="003629A2" w:rsidRPr="00C109A1" w:rsidRDefault="003629A2" w:rsidP="007768F6">
            <w:pPr>
              <w:ind w:firstLine="0"/>
              <w:rPr>
                <w:b/>
                <w:lang w:val="pt-BR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3629A2" w:rsidRPr="007768F6" w:rsidRDefault="003629A2" w:rsidP="009310E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VÁLIDOS</w:t>
            </w:r>
          </w:p>
          <w:p w:rsidR="003629A2" w:rsidRPr="00924F5D" w:rsidRDefault="003629A2" w:rsidP="009310E5">
            <w:pPr>
              <w:ind w:firstLine="0"/>
              <w:jc w:val="center"/>
              <w:rPr>
                <w:b/>
              </w:rPr>
            </w:pPr>
            <w:r>
              <w:rPr>
                <w:b/>
                <w:sz w:val="14"/>
              </w:rPr>
              <w:t>AO SERVIDOR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29A2" w:rsidRPr="007768F6" w:rsidRDefault="003629A2" w:rsidP="009310E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VÁLIDOS</w:t>
            </w:r>
          </w:p>
          <w:p w:rsidR="003629A2" w:rsidRPr="00924F5D" w:rsidRDefault="003629A2" w:rsidP="009310E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29A2" w:rsidRPr="007768F6" w:rsidRDefault="003629A2" w:rsidP="009310E5">
            <w:pPr>
              <w:ind w:firstLine="0"/>
              <w:jc w:val="center"/>
              <w:rPr>
                <w:b/>
                <w:sz w:val="22"/>
              </w:rPr>
            </w:pPr>
            <w:r w:rsidRPr="007768F6">
              <w:rPr>
                <w:b/>
              </w:rPr>
              <w:t>BRANCOS</w:t>
            </w:r>
          </w:p>
          <w:p w:rsidR="003629A2" w:rsidRPr="00924F5D" w:rsidRDefault="003629A2" w:rsidP="009310E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29A2" w:rsidRPr="007768F6" w:rsidRDefault="003629A2" w:rsidP="009310E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NULOS</w:t>
            </w:r>
          </w:p>
          <w:p w:rsidR="003629A2" w:rsidRPr="00924F5D" w:rsidRDefault="003629A2" w:rsidP="009310E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29A2" w:rsidRPr="007768F6" w:rsidRDefault="003629A2" w:rsidP="009310E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TOTAL</w:t>
            </w:r>
          </w:p>
          <w:p w:rsidR="003629A2" w:rsidRPr="006927D2" w:rsidRDefault="003629A2" w:rsidP="009310E5">
            <w:pPr>
              <w:ind w:firstLine="0"/>
              <w:jc w:val="center"/>
              <w:rPr>
                <w:b/>
                <w:sz w:val="12"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C</w:t>
            </w:r>
            <w:r w:rsidRPr="006927D2">
              <w:rPr>
                <w:b/>
                <w:sz w:val="14"/>
              </w:rPr>
              <w:t>ATEGORIA</w:t>
            </w:r>
          </w:p>
        </w:tc>
      </w:tr>
      <w:tr w:rsidR="009310E5" w:rsidTr="00020E65">
        <w:trPr>
          <w:trHeight w:val="624"/>
        </w:trPr>
        <w:tc>
          <w:tcPr>
            <w:tcW w:w="567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1º</w:t>
            </w:r>
          </w:p>
        </w:tc>
        <w:tc>
          <w:tcPr>
            <w:tcW w:w="3545" w:type="dxa"/>
            <w:vAlign w:val="center"/>
          </w:tcPr>
          <w:p w:rsidR="009310E5" w:rsidRPr="00C109A1" w:rsidRDefault="009310E5" w:rsidP="007768F6">
            <w:pPr>
              <w:ind w:firstLine="0"/>
              <w:rPr>
                <w:sz w:val="16"/>
                <w:szCs w:val="16"/>
                <w:lang w:val="pt-BR"/>
              </w:rPr>
            </w:pPr>
            <w:r w:rsidRPr="00C109A1">
              <w:rPr>
                <w:b/>
                <w:szCs w:val="16"/>
                <w:lang w:val="pt-BR"/>
              </w:rPr>
              <w:t>DR. ROGÉRIO</w:t>
            </w:r>
            <w:r w:rsidR="007768F6">
              <w:rPr>
                <w:bCs/>
                <w:szCs w:val="16"/>
                <w:lang w:val="pt-BR"/>
              </w:rPr>
              <w:br/>
            </w:r>
            <w:r w:rsidR="007768F6" w:rsidRPr="007768F6">
              <w:rPr>
                <w:bCs/>
                <w:sz w:val="18"/>
                <w:szCs w:val="16"/>
                <w:lang w:val="pt-BR"/>
              </w:rPr>
              <w:t>ROGÉRIO ANTONIO GONÇALVES</w:t>
            </w:r>
          </w:p>
        </w:tc>
        <w:tc>
          <w:tcPr>
            <w:tcW w:w="1984" w:type="dxa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63</w:t>
            </w:r>
          </w:p>
        </w:tc>
        <w:tc>
          <w:tcPr>
            <w:tcW w:w="1134" w:type="dxa"/>
            <w:vMerge w:val="restart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215</w:t>
            </w:r>
          </w:p>
        </w:tc>
        <w:tc>
          <w:tcPr>
            <w:tcW w:w="1134" w:type="dxa"/>
            <w:vMerge w:val="restart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12</w:t>
            </w:r>
          </w:p>
        </w:tc>
        <w:tc>
          <w:tcPr>
            <w:tcW w:w="1134" w:type="dxa"/>
            <w:vMerge w:val="restart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14</w:t>
            </w:r>
          </w:p>
        </w:tc>
        <w:tc>
          <w:tcPr>
            <w:tcW w:w="1134" w:type="dxa"/>
            <w:vMerge w:val="restart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241</w:t>
            </w:r>
          </w:p>
        </w:tc>
      </w:tr>
      <w:tr w:rsidR="009310E5" w:rsidTr="00020E65">
        <w:trPr>
          <w:trHeight w:val="624"/>
        </w:trPr>
        <w:tc>
          <w:tcPr>
            <w:tcW w:w="567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2º</w:t>
            </w:r>
          </w:p>
        </w:tc>
        <w:tc>
          <w:tcPr>
            <w:tcW w:w="3545" w:type="dxa"/>
            <w:vAlign w:val="center"/>
          </w:tcPr>
          <w:p w:rsidR="009310E5" w:rsidRPr="00C109A1" w:rsidRDefault="007768F6" w:rsidP="007768F6">
            <w:pPr>
              <w:ind w:firstLine="0"/>
              <w:rPr>
                <w:lang w:val="pt-BR"/>
              </w:rPr>
            </w:pPr>
            <w:r w:rsidRPr="00C109A1">
              <w:rPr>
                <w:b/>
                <w:lang w:val="pt-BR"/>
              </w:rPr>
              <w:t>NÍVIA FARIA</w:t>
            </w:r>
            <w:r w:rsidRPr="00C109A1">
              <w:rPr>
                <w:b/>
                <w:lang w:val="pt-BR"/>
              </w:rPr>
              <w:br/>
            </w:r>
            <w:r w:rsidR="00E0710B" w:rsidRPr="007768F6">
              <w:rPr>
                <w:bCs/>
                <w:sz w:val="18"/>
                <w:lang w:val="pt-BR"/>
              </w:rPr>
              <w:t>NÍVIA CRISTINA FARIA</w:t>
            </w:r>
          </w:p>
        </w:tc>
        <w:tc>
          <w:tcPr>
            <w:tcW w:w="1984" w:type="dxa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52</w:t>
            </w: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</w:tr>
      <w:tr w:rsidR="009310E5" w:rsidTr="00020E65">
        <w:trPr>
          <w:trHeight w:val="624"/>
        </w:trPr>
        <w:tc>
          <w:tcPr>
            <w:tcW w:w="567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3º</w:t>
            </w:r>
          </w:p>
        </w:tc>
        <w:tc>
          <w:tcPr>
            <w:tcW w:w="3545" w:type="dxa"/>
            <w:vAlign w:val="center"/>
          </w:tcPr>
          <w:p w:rsidR="009310E5" w:rsidRPr="00C109A1" w:rsidRDefault="007768F6" w:rsidP="007768F6">
            <w:pPr>
              <w:ind w:firstLine="0"/>
              <w:rPr>
                <w:lang w:val="pt-BR"/>
              </w:rPr>
            </w:pPr>
            <w:r w:rsidRPr="00C109A1">
              <w:rPr>
                <w:b/>
                <w:lang w:val="pt-BR"/>
              </w:rPr>
              <w:t>RAFAEL DO DEPTO. DE TURISMO</w:t>
            </w:r>
            <w:r w:rsidRPr="00C109A1">
              <w:rPr>
                <w:b/>
                <w:lang w:val="pt-BR"/>
              </w:rPr>
              <w:br/>
            </w:r>
            <w:r w:rsidR="00E0710B" w:rsidRPr="007768F6">
              <w:rPr>
                <w:bCs/>
                <w:sz w:val="18"/>
                <w:lang w:val="pt-BR"/>
              </w:rPr>
              <w:t xml:space="preserve">RAFAEL HALCSIK COUTINHO </w:t>
            </w:r>
          </w:p>
        </w:tc>
        <w:tc>
          <w:tcPr>
            <w:tcW w:w="1984" w:type="dxa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51</w:t>
            </w: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</w:tr>
      <w:tr w:rsidR="009310E5" w:rsidTr="00020E65">
        <w:trPr>
          <w:trHeight w:val="624"/>
        </w:trPr>
        <w:tc>
          <w:tcPr>
            <w:tcW w:w="567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4º</w:t>
            </w:r>
          </w:p>
        </w:tc>
        <w:tc>
          <w:tcPr>
            <w:tcW w:w="3545" w:type="dxa"/>
            <w:vAlign w:val="center"/>
          </w:tcPr>
          <w:p w:rsidR="009310E5" w:rsidRPr="00C109A1" w:rsidRDefault="007768F6" w:rsidP="007768F6">
            <w:pPr>
              <w:ind w:firstLine="0"/>
              <w:rPr>
                <w:lang w:val="pt-BR"/>
              </w:rPr>
            </w:pPr>
            <w:r w:rsidRPr="00C109A1">
              <w:rPr>
                <w:b/>
                <w:lang w:val="pt-BR"/>
              </w:rPr>
              <w:t>MARCOS – GCM</w:t>
            </w:r>
            <w:r w:rsidRPr="00C109A1">
              <w:rPr>
                <w:b/>
                <w:lang w:val="pt-BR"/>
              </w:rPr>
              <w:br/>
            </w:r>
            <w:r w:rsidR="00E0710B" w:rsidRPr="007768F6">
              <w:rPr>
                <w:bCs/>
                <w:sz w:val="18"/>
                <w:lang w:val="pt-BR"/>
              </w:rPr>
              <w:t>MARCOS ROBERTO RODRIGUES DOS SANTOS</w:t>
            </w:r>
            <w:r w:rsidR="00E0710B" w:rsidRPr="00C109A1">
              <w:rPr>
                <w:sz w:val="18"/>
                <w:lang w:val="pt-BR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28</w:t>
            </w: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</w:tr>
      <w:tr w:rsidR="009310E5" w:rsidTr="00020E65">
        <w:trPr>
          <w:trHeight w:val="624"/>
        </w:trPr>
        <w:tc>
          <w:tcPr>
            <w:tcW w:w="567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5º</w:t>
            </w:r>
          </w:p>
        </w:tc>
        <w:tc>
          <w:tcPr>
            <w:tcW w:w="3545" w:type="dxa"/>
            <w:vAlign w:val="center"/>
          </w:tcPr>
          <w:p w:rsidR="009310E5" w:rsidRPr="00C109A1" w:rsidRDefault="007768F6" w:rsidP="0006450D">
            <w:pPr>
              <w:ind w:firstLine="0"/>
              <w:rPr>
                <w:lang w:val="pt-BR"/>
              </w:rPr>
            </w:pPr>
            <w:r w:rsidRPr="00C109A1">
              <w:rPr>
                <w:b/>
                <w:lang w:val="pt-BR"/>
              </w:rPr>
              <w:t>PROF</w:t>
            </w:r>
            <w:r w:rsidR="0006450D">
              <w:rPr>
                <w:b/>
                <w:lang w:val="pt-BR"/>
              </w:rPr>
              <w:t>ESSOR</w:t>
            </w:r>
            <w:r w:rsidRPr="00C109A1">
              <w:rPr>
                <w:b/>
                <w:lang w:val="pt-BR"/>
              </w:rPr>
              <w:t xml:space="preserve"> ANDRÉ LUIZ CAMARGO</w:t>
            </w:r>
            <w:r w:rsidRPr="00C109A1">
              <w:rPr>
                <w:lang w:val="pt-BR"/>
              </w:rPr>
              <w:br/>
            </w:r>
            <w:r w:rsidRPr="00C109A1">
              <w:rPr>
                <w:sz w:val="18"/>
                <w:lang w:val="pt-BR"/>
              </w:rPr>
              <w:t xml:space="preserve">ANDRÉ LUIZ CAMARGO </w:t>
            </w:r>
          </w:p>
        </w:tc>
        <w:tc>
          <w:tcPr>
            <w:tcW w:w="1984" w:type="dxa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21</w:t>
            </w: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</w:tr>
      <w:tr w:rsidR="00F415F5" w:rsidRPr="00F415F5" w:rsidTr="00810D8B">
        <w:trPr>
          <w:trHeight w:val="454"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F415F5" w:rsidRPr="00DD1143" w:rsidRDefault="00F415F5" w:rsidP="00F415F5">
            <w:pPr>
              <w:ind w:firstLine="0"/>
              <w:jc w:val="center"/>
              <w:rPr>
                <w:b/>
              </w:rPr>
            </w:pPr>
            <w:r w:rsidRPr="00DD1143">
              <w:rPr>
                <w:b/>
              </w:rPr>
              <w:t>Nº</w:t>
            </w:r>
          </w:p>
        </w:tc>
        <w:tc>
          <w:tcPr>
            <w:tcW w:w="3545" w:type="dxa"/>
            <w:vMerge w:val="restart"/>
            <w:shd w:val="clear" w:color="auto" w:fill="D9D9D9" w:themeFill="background1" w:themeFillShade="D9"/>
            <w:vAlign w:val="center"/>
          </w:tcPr>
          <w:p w:rsidR="00F415F5" w:rsidRPr="00DD1143" w:rsidRDefault="00F415F5" w:rsidP="00F415F5">
            <w:pPr>
              <w:ind w:firstLine="0"/>
              <w:rPr>
                <w:b/>
                <w:lang w:val="pt-BR"/>
              </w:rPr>
            </w:pPr>
            <w:r w:rsidRPr="00DD1143">
              <w:rPr>
                <w:b/>
                <w:lang w:val="pt-BR"/>
              </w:rPr>
              <w:t>SERVIDOR INATIVO - NOME DE URNA</w:t>
            </w:r>
            <w:r w:rsidRPr="00DD1143">
              <w:rPr>
                <w:lang w:val="pt-BR"/>
              </w:rPr>
              <w:br/>
              <w:t>SERVIDOR INATIVO - NOME COMPLETO</w:t>
            </w:r>
          </w:p>
        </w:tc>
        <w:tc>
          <w:tcPr>
            <w:tcW w:w="6520" w:type="dxa"/>
            <w:gridSpan w:val="5"/>
            <w:shd w:val="clear" w:color="auto" w:fill="808080" w:themeFill="background1" w:themeFillShade="80"/>
            <w:vAlign w:val="center"/>
          </w:tcPr>
          <w:p w:rsidR="00F415F5" w:rsidRPr="00F415F5" w:rsidRDefault="00F415F5" w:rsidP="00705255">
            <w:pPr>
              <w:ind w:firstLine="0"/>
              <w:jc w:val="center"/>
              <w:rPr>
                <w:b/>
                <w:lang w:val="pt-BR"/>
              </w:rPr>
            </w:pPr>
            <w:r w:rsidRPr="00F415F5">
              <w:rPr>
                <w:b/>
                <w:color w:val="FFFFFF" w:themeColor="background1"/>
                <w:sz w:val="24"/>
              </w:rPr>
              <w:t>VOTOS</w:t>
            </w:r>
          </w:p>
        </w:tc>
      </w:tr>
      <w:tr w:rsidR="00F415F5" w:rsidRPr="00924F5D" w:rsidTr="00F415F5">
        <w:trPr>
          <w:trHeight w:val="454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F415F5" w:rsidRPr="00F415F5" w:rsidRDefault="00F415F5" w:rsidP="00705255">
            <w:pPr>
              <w:ind w:firstLine="0"/>
              <w:jc w:val="center"/>
              <w:rPr>
                <w:b/>
                <w:lang w:val="pt-BR"/>
              </w:rPr>
            </w:pPr>
          </w:p>
        </w:tc>
        <w:tc>
          <w:tcPr>
            <w:tcW w:w="3545" w:type="dxa"/>
            <w:vMerge/>
            <w:shd w:val="clear" w:color="auto" w:fill="D9D9D9" w:themeFill="background1" w:themeFillShade="D9"/>
            <w:vAlign w:val="center"/>
          </w:tcPr>
          <w:p w:rsidR="00F415F5" w:rsidRPr="00DD1143" w:rsidRDefault="00F415F5" w:rsidP="00705255">
            <w:pPr>
              <w:ind w:firstLine="0"/>
              <w:rPr>
                <w:b/>
                <w:lang w:val="pt-BR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VÁLIDOS</w:t>
            </w:r>
          </w:p>
          <w:p w:rsidR="00F415F5" w:rsidRPr="00924F5D" w:rsidRDefault="00F415F5" w:rsidP="00705255">
            <w:pPr>
              <w:ind w:firstLine="0"/>
              <w:jc w:val="center"/>
              <w:rPr>
                <w:b/>
              </w:rPr>
            </w:pPr>
            <w:r>
              <w:rPr>
                <w:b/>
                <w:sz w:val="14"/>
              </w:rPr>
              <w:t>AO SERVIDOR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VÁLIDOS</w:t>
            </w:r>
          </w:p>
          <w:p w:rsidR="00F415F5" w:rsidRPr="00924F5D" w:rsidRDefault="00F415F5" w:rsidP="0070525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  <w:sz w:val="22"/>
              </w:rPr>
            </w:pPr>
            <w:r w:rsidRPr="007768F6">
              <w:rPr>
                <w:b/>
              </w:rPr>
              <w:t>BRANCOS</w:t>
            </w:r>
          </w:p>
          <w:p w:rsidR="00F415F5" w:rsidRPr="00924F5D" w:rsidRDefault="00F415F5" w:rsidP="0070525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NULOS</w:t>
            </w:r>
          </w:p>
          <w:p w:rsidR="00F415F5" w:rsidRPr="00924F5D" w:rsidRDefault="00F415F5" w:rsidP="0070525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TOTAL</w:t>
            </w:r>
          </w:p>
          <w:p w:rsidR="00F415F5" w:rsidRPr="006927D2" w:rsidRDefault="00F415F5" w:rsidP="00705255">
            <w:pPr>
              <w:ind w:firstLine="0"/>
              <w:jc w:val="center"/>
              <w:rPr>
                <w:b/>
                <w:sz w:val="12"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C</w:t>
            </w:r>
            <w:r w:rsidRPr="006927D2">
              <w:rPr>
                <w:b/>
                <w:sz w:val="14"/>
              </w:rPr>
              <w:t>ATEGORIA</w:t>
            </w:r>
          </w:p>
        </w:tc>
      </w:tr>
      <w:tr w:rsidR="007768F6" w:rsidTr="00020E65">
        <w:trPr>
          <w:trHeight w:val="624"/>
        </w:trPr>
        <w:tc>
          <w:tcPr>
            <w:tcW w:w="567" w:type="dxa"/>
            <w:vAlign w:val="center"/>
          </w:tcPr>
          <w:p w:rsidR="007768F6" w:rsidRDefault="007768F6" w:rsidP="007768F6">
            <w:pPr>
              <w:ind w:firstLine="0"/>
              <w:jc w:val="center"/>
            </w:pPr>
            <w:r>
              <w:t>1º</w:t>
            </w:r>
          </w:p>
        </w:tc>
        <w:tc>
          <w:tcPr>
            <w:tcW w:w="3545" w:type="dxa"/>
            <w:vAlign w:val="center"/>
          </w:tcPr>
          <w:p w:rsidR="007768F6" w:rsidRDefault="007768F6" w:rsidP="007768F6">
            <w:pPr>
              <w:ind w:firstLine="0"/>
            </w:pPr>
            <w:r w:rsidRPr="007768F6">
              <w:rPr>
                <w:b/>
              </w:rPr>
              <w:t>HUNGRIA</w:t>
            </w:r>
            <w:r>
              <w:br/>
            </w:r>
            <w:r w:rsidRPr="007768F6">
              <w:rPr>
                <w:sz w:val="18"/>
              </w:rPr>
              <w:t>JOSÉ ROBERTO HUNGRIA</w:t>
            </w:r>
          </w:p>
        </w:tc>
        <w:tc>
          <w:tcPr>
            <w:tcW w:w="1984" w:type="dxa"/>
            <w:vAlign w:val="center"/>
          </w:tcPr>
          <w:p w:rsidR="007768F6" w:rsidRPr="003629A2" w:rsidRDefault="007768F6" w:rsidP="007768F6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144</w:t>
            </w:r>
          </w:p>
        </w:tc>
        <w:tc>
          <w:tcPr>
            <w:tcW w:w="1134" w:type="dxa"/>
            <w:vAlign w:val="center"/>
          </w:tcPr>
          <w:p w:rsidR="007768F6" w:rsidRPr="003629A2" w:rsidRDefault="007768F6" w:rsidP="007768F6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144</w:t>
            </w:r>
          </w:p>
        </w:tc>
        <w:tc>
          <w:tcPr>
            <w:tcW w:w="1134" w:type="dxa"/>
            <w:vAlign w:val="center"/>
          </w:tcPr>
          <w:p w:rsidR="007768F6" w:rsidRPr="003629A2" w:rsidRDefault="007768F6" w:rsidP="007768F6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97</w:t>
            </w:r>
          </w:p>
        </w:tc>
        <w:tc>
          <w:tcPr>
            <w:tcW w:w="1134" w:type="dxa"/>
            <w:vAlign w:val="center"/>
          </w:tcPr>
          <w:p w:rsidR="007768F6" w:rsidRPr="003629A2" w:rsidRDefault="007768F6" w:rsidP="007768F6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7768F6" w:rsidRPr="003629A2" w:rsidRDefault="007768F6" w:rsidP="007768F6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241</w:t>
            </w:r>
          </w:p>
        </w:tc>
      </w:tr>
    </w:tbl>
    <w:p w:rsidR="009310E5" w:rsidRDefault="009310E5" w:rsidP="009310E5">
      <w:pPr>
        <w:jc w:val="center"/>
        <w:rPr>
          <w:rFonts w:asciiTheme="minorHAnsi" w:hAnsiTheme="minorHAnsi"/>
          <w:b/>
          <w:bCs/>
          <w:caps/>
          <w:sz w:val="24"/>
          <w:szCs w:val="24"/>
          <w:lang w:val="pt-BR" w:eastAsia="ar-SA" w:bidi="ar-SA"/>
        </w:rPr>
      </w:pPr>
    </w:p>
    <w:tbl>
      <w:tblPr>
        <w:tblStyle w:val="Tabelacomgrade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701"/>
        <w:gridCol w:w="1134"/>
        <w:gridCol w:w="1134"/>
        <w:gridCol w:w="1134"/>
        <w:gridCol w:w="1134"/>
      </w:tblGrid>
      <w:tr w:rsidR="009310E5" w:rsidRPr="00924F5D" w:rsidTr="00804B5D">
        <w:trPr>
          <w:trHeight w:val="397"/>
        </w:trPr>
        <w:tc>
          <w:tcPr>
            <w:tcW w:w="10632" w:type="dxa"/>
            <w:gridSpan w:val="7"/>
            <w:shd w:val="clear" w:color="auto" w:fill="0D0D0D" w:themeFill="text1" w:themeFillTint="F2"/>
            <w:vAlign w:val="center"/>
          </w:tcPr>
          <w:p w:rsidR="009310E5" w:rsidRPr="00924F5D" w:rsidRDefault="009310E5" w:rsidP="004745A0">
            <w:pPr>
              <w:jc w:val="center"/>
              <w:rPr>
                <w:b/>
                <w:sz w:val="24"/>
              </w:rPr>
            </w:pPr>
            <w:r w:rsidRPr="00924F5D">
              <w:rPr>
                <w:b/>
                <w:sz w:val="24"/>
              </w:rPr>
              <w:t xml:space="preserve">CONSELHO </w:t>
            </w:r>
            <w:r>
              <w:rPr>
                <w:b/>
                <w:sz w:val="24"/>
              </w:rPr>
              <w:t>FISCAL</w:t>
            </w:r>
          </w:p>
        </w:tc>
      </w:tr>
      <w:tr w:rsidR="00DD1143" w:rsidRPr="00924F5D" w:rsidTr="00810D8B">
        <w:trPr>
          <w:trHeight w:val="454"/>
        </w:trPr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DD1143" w:rsidRPr="00DD1143" w:rsidRDefault="00DD1143" w:rsidP="00DD1143">
            <w:pPr>
              <w:ind w:firstLine="0"/>
              <w:jc w:val="center"/>
              <w:rPr>
                <w:b/>
              </w:rPr>
            </w:pPr>
            <w:r w:rsidRPr="00DD1143">
              <w:rPr>
                <w:b/>
              </w:rPr>
              <w:t>Nº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  <w:vAlign w:val="center"/>
          </w:tcPr>
          <w:p w:rsidR="00DD1143" w:rsidRPr="00DD1143" w:rsidRDefault="00DD1143" w:rsidP="00DD1143">
            <w:pPr>
              <w:ind w:firstLine="0"/>
              <w:rPr>
                <w:b/>
                <w:lang w:val="pt-BR"/>
              </w:rPr>
            </w:pPr>
            <w:r w:rsidRPr="00DD1143">
              <w:rPr>
                <w:b/>
                <w:lang w:val="pt-BR"/>
              </w:rPr>
              <w:t>SERVIDOR ATIVO - NOME DE URNA</w:t>
            </w:r>
            <w:r w:rsidRPr="00DD1143">
              <w:rPr>
                <w:lang w:val="pt-BR"/>
              </w:rPr>
              <w:br/>
              <w:t>SERVIDOR ATIVO - NOME COMPLETO</w:t>
            </w:r>
          </w:p>
        </w:tc>
        <w:tc>
          <w:tcPr>
            <w:tcW w:w="6237" w:type="dxa"/>
            <w:gridSpan w:val="5"/>
            <w:shd w:val="clear" w:color="auto" w:fill="808080" w:themeFill="background1" w:themeFillShade="80"/>
            <w:vAlign w:val="center"/>
          </w:tcPr>
          <w:p w:rsidR="00DD1143" w:rsidRPr="007768F6" w:rsidRDefault="00DD1143" w:rsidP="00705255">
            <w:pPr>
              <w:ind w:firstLine="0"/>
              <w:jc w:val="center"/>
              <w:rPr>
                <w:b/>
              </w:rPr>
            </w:pPr>
            <w:r w:rsidRPr="00F415F5">
              <w:rPr>
                <w:b/>
                <w:color w:val="FFFFFF" w:themeColor="background1"/>
                <w:sz w:val="24"/>
              </w:rPr>
              <w:t>VOTOS</w:t>
            </w:r>
          </w:p>
        </w:tc>
      </w:tr>
      <w:tr w:rsidR="00DD1143" w:rsidRPr="00924F5D" w:rsidTr="00DD1143">
        <w:trPr>
          <w:trHeight w:val="454"/>
        </w:trPr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D1143" w:rsidRPr="00924F5D" w:rsidRDefault="00DD1143" w:rsidP="0070525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shd w:val="clear" w:color="auto" w:fill="D9D9D9" w:themeFill="background1" w:themeFillShade="D9"/>
            <w:vAlign w:val="center"/>
          </w:tcPr>
          <w:p w:rsidR="00DD1143" w:rsidRPr="00C109A1" w:rsidRDefault="00DD1143" w:rsidP="00705255">
            <w:pPr>
              <w:ind w:firstLine="0"/>
              <w:rPr>
                <w:b/>
                <w:lang w:val="pt-BR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D1143" w:rsidRPr="007768F6" w:rsidRDefault="00DD1143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VÁLIDOS</w:t>
            </w:r>
          </w:p>
          <w:p w:rsidR="00DD1143" w:rsidRPr="00924F5D" w:rsidRDefault="00DD1143" w:rsidP="00705255">
            <w:pPr>
              <w:ind w:firstLine="0"/>
              <w:jc w:val="center"/>
              <w:rPr>
                <w:b/>
              </w:rPr>
            </w:pPr>
            <w:r>
              <w:rPr>
                <w:b/>
                <w:sz w:val="14"/>
              </w:rPr>
              <w:t>AO SERVIDOR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D1143" w:rsidRPr="007768F6" w:rsidRDefault="00DD1143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VÁLIDOS</w:t>
            </w:r>
          </w:p>
          <w:p w:rsidR="00DD1143" w:rsidRPr="00924F5D" w:rsidRDefault="00DD1143" w:rsidP="0070525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D1143" w:rsidRPr="007768F6" w:rsidRDefault="00DD1143" w:rsidP="00705255">
            <w:pPr>
              <w:ind w:firstLine="0"/>
              <w:jc w:val="center"/>
              <w:rPr>
                <w:b/>
                <w:sz w:val="22"/>
              </w:rPr>
            </w:pPr>
            <w:r w:rsidRPr="007768F6">
              <w:rPr>
                <w:b/>
              </w:rPr>
              <w:t>BRANCOS</w:t>
            </w:r>
          </w:p>
          <w:p w:rsidR="00DD1143" w:rsidRPr="00924F5D" w:rsidRDefault="00DD1143" w:rsidP="0070525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D1143" w:rsidRPr="007768F6" w:rsidRDefault="00DD1143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NULOS</w:t>
            </w:r>
          </w:p>
          <w:p w:rsidR="00DD1143" w:rsidRPr="00924F5D" w:rsidRDefault="00DD1143" w:rsidP="0070525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D1143" w:rsidRPr="007768F6" w:rsidRDefault="00DD1143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TOTAL</w:t>
            </w:r>
          </w:p>
          <w:p w:rsidR="00DD1143" w:rsidRPr="006927D2" w:rsidRDefault="00DD1143" w:rsidP="00705255">
            <w:pPr>
              <w:ind w:firstLine="0"/>
              <w:jc w:val="center"/>
              <w:rPr>
                <w:b/>
                <w:sz w:val="12"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C</w:t>
            </w:r>
            <w:r w:rsidRPr="006927D2">
              <w:rPr>
                <w:b/>
                <w:sz w:val="14"/>
              </w:rPr>
              <w:t>ATEGORIA</w:t>
            </w:r>
          </w:p>
        </w:tc>
      </w:tr>
      <w:tr w:rsidR="009310E5" w:rsidTr="00020E65">
        <w:trPr>
          <w:trHeight w:val="624"/>
        </w:trPr>
        <w:tc>
          <w:tcPr>
            <w:tcW w:w="709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1º</w:t>
            </w:r>
          </w:p>
        </w:tc>
        <w:tc>
          <w:tcPr>
            <w:tcW w:w="3686" w:type="dxa"/>
            <w:vAlign w:val="center"/>
          </w:tcPr>
          <w:p w:rsidR="009310E5" w:rsidRPr="00C109A1" w:rsidRDefault="009310E5" w:rsidP="00705255">
            <w:pPr>
              <w:ind w:firstLine="0"/>
              <w:rPr>
                <w:b/>
                <w:lang w:val="pt-BR"/>
              </w:rPr>
            </w:pPr>
            <w:r w:rsidRPr="00C109A1">
              <w:rPr>
                <w:b/>
                <w:lang w:val="pt-BR"/>
              </w:rPr>
              <w:t>ULIANE</w:t>
            </w:r>
          </w:p>
          <w:p w:rsidR="007768F6" w:rsidRPr="00C109A1" w:rsidRDefault="00705255" w:rsidP="00705255">
            <w:pPr>
              <w:ind w:firstLine="0"/>
              <w:rPr>
                <w:b/>
                <w:lang w:val="pt-BR"/>
              </w:rPr>
            </w:pPr>
            <w:r w:rsidRPr="00705255">
              <w:rPr>
                <w:bCs/>
                <w:sz w:val="18"/>
                <w:szCs w:val="24"/>
                <w:lang w:val="pt-BR"/>
              </w:rPr>
              <w:t>ULIANE DA CONCEIÇÃO RODRIGUES</w:t>
            </w:r>
            <w:r w:rsidR="007768F6" w:rsidRPr="00705255">
              <w:rPr>
                <w:bCs/>
                <w:sz w:val="18"/>
                <w:szCs w:val="24"/>
                <w:lang w:val="pt-BR"/>
              </w:rPr>
              <w:t xml:space="preserve"> DA COSTA</w:t>
            </w:r>
          </w:p>
        </w:tc>
        <w:tc>
          <w:tcPr>
            <w:tcW w:w="1701" w:type="dxa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78</w:t>
            </w:r>
          </w:p>
        </w:tc>
        <w:tc>
          <w:tcPr>
            <w:tcW w:w="1134" w:type="dxa"/>
            <w:vMerge w:val="restart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185</w:t>
            </w:r>
          </w:p>
        </w:tc>
        <w:tc>
          <w:tcPr>
            <w:tcW w:w="1134" w:type="dxa"/>
            <w:vMerge w:val="restart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43</w:t>
            </w:r>
          </w:p>
        </w:tc>
        <w:tc>
          <w:tcPr>
            <w:tcW w:w="1134" w:type="dxa"/>
            <w:vMerge w:val="restart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vMerge w:val="restart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241</w:t>
            </w:r>
          </w:p>
        </w:tc>
      </w:tr>
      <w:tr w:rsidR="009310E5" w:rsidTr="00020E65">
        <w:trPr>
          <w:trHeight w:val="624"/>
        </w:trPr>
        <w:tc>
          <w:tcPr>
            <w:tcW w:w="709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2º</w:t>
            </w:r>
          </w:p>
        </w:tc>
        <w:tc>
          <w:tcPr>
            <w:tcW w:w="3686" w:type="dxa"/>
            <w:vAlign w:val="center"/>
          </w:tcPr>
          <w:p w:rsidR="009310E5" w:rsidRPr="007768F6" w:rsidRDefault="009310E5" w:rsidP="00E0710B">
            <w:pPr>
              <w:ind w:firstLine="0"/>
              <w:rPr>
                <w:b/>
              </w:rPr>
            </w:pPr>
            <w:r w:rsidRPr="007768F6">
              <w:rPr>
                <w:b/>
              </w:rPr>
              <w:t>JEFFERSON – PAD</w:t>
            </w:r>
            <w:r w:rsidR="007768F6">
              <w:rPr>
                <w:b/>
              </w:rPr>
              <w:br/>
            </w:r>
            <w:r w:rsidR="007768F6" w:rsidRPr="00625942">
              <w:rPr>
                <w:bCs/>
                <w:sz w:val="18"/>
                <w:szCs w:val="24"/>
                <w:lang w:val="pt-BR"/>
              </w:rPr>
              <w:t>JEFFERSON RIBEIRO DE BARROS</w:t>
            </w:r>
          </w:p>
        </w:tc>
        <w:tc>
          <w:tcPr>
            <w:tcW w:w="1701" w:type="dxa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58</w:t>
            </w: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</w:tr>
      <w:tr w:rsidR="009310E5" w:rsidTr="00020E65">
        <w:trPr>
          <w:trHeight w:val="624"/>
        </w:trPr>
        <w:tc>
          <w:tcPr>
            <w:tcW w:w="709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3º</w:t>
            </w:r>
          </w:p>
        </w:tc>
        <w:tc>
          <w:tcPr>
            <w:tcW w:w="3686" w:type="dxa"/>
            <w:vAlign w:val="center"/>
          </w:tcPr>
          <w:p w:rsidR="009310E5" w:rsidRPr="00C109A1" w:rsidRDefault="009310E5" w:rsidP="00E0710B">
            <w:pPr>
              <w:ind w:firstLine="0"/>
              <w:rPr>
                <w:b/>
                <w:lang w:val="pt-BR"/>
              </w:rPr>
            </w:pPr>
            <w:r w:rsidRPr="00C109A1">
              <w:rPr>
                <w:b/>
                <w:lang w:val="pt-BR"/>
              </w:rPr>
              <w:t>RENATA</w:t>
            </w:r>
            <w:r w:rsidR="007768F6" w:rsidRPr="00C109A1">
              <w:rPr>
                <w:b/>
                <w:lang w:val="pt-BR"/>
              </w:rPr>
              <w:br/>
            </w:r>
            <w:r w:rsidR="007768F6" w:rsidRPr="00625942">
              <w:rPr>
                <w:bCs/>
                <w:sz w:val="18"/>
                <w:szCs w:val="24"/>
                <w:lang w:val="pt-BR"/>
              </w:rPr>
              <w:t>RENATA FERREIRA DE SOUSA ZANONI</w:t>
            </w:r>
          </w:p>
        </w:tc>
        <w:tc>
          <w:tcPr>
            <w:tcW w:w="1701" w:type="dxa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36</w:t>
            </w: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</w:tr>
      <w:tr w:rsidR="009310E5" w:rsidTr="00020E65">
        <w:trPr>
          <w:trHeight w:val="624"/>
        </w:trPr>
        <w:tc>
          <w:tcPr>
            <w:tcW w:w="709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4º</w:t>
            </w:r>
          </w:p>
        </w:tc>
        <w:tc>
          <w:tcPr>
            <w:tcW w:w="3686" w:type="dxa"/>
            <w:vAlign w:val="center"/>
          </w:tcPr>
          <w:p w:rsidR="009310E5" w:rsidRPr="00C109A1" w:rsidRDefault="009310E5" w:rsidP="00E0710B">
            <w:pPr>
              <w:ind w:firstLine="0"/>
              <w:rPr>
                <w:b/>
                <w:lang w:val="pt-BR"/>
              </w:rPr>
            </w:pPr>
            <w:r w:rsidRPr="00C109A1">
              <w:rPr>
                <w:b/>
                <w:lang w:val="pt-BR"/>
              </w:rPr>
              <w:t>BEATRIZ</w:t>
            </w:r>
            <w:r w:rsidR="007768F6" w:rsidRPr="00C109A1">
              <w:rPr>
                <w:b/>
                <w:lang w:val="pt-BR"/>
              </w:rPr>
              <w:br/>
            </w:r>
            <w:r w:rsidR="007768F6" w:rsidRPr="00625942">
              <w:rPr>
                <w:bCs/>
                <w:sz w:val="18"/>
                <w:szCs w:val="24"/>
                <w:lang w:val="pt-BR"/>
              </w:rPr>
              <w:t>BEATRIZ MARQUES DE OLIVEIRA</w:t>
            </w:r>
          </w:p>
        </w:tc>
        <w:tc>
          <w:tcPr>
            <w:tcW w:w="1701" w:type="dxa"/>
            <w:vAlign w:val="center"/>
          </w:tcPr>
          <w:p w:rsidR="009310E5" w:rsidRPr="003629A2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3629A2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9310E5" w:rsidRDefault="009310E5" w:rsidP="004745A0">
            <w:pPr>
              <w:jc w:val="center"/>
            </w:pPr>
          </w:p>
        </w:tc>
      </w:tr>
      <w:tr w:rsidR="00F415F5" w:rsidRPr="00924F5D" w:rsidTr="00810D8B">
        <w:trPr>
          <w:trHeight w:val="454"/>
        </w:trPr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F415F5" w:rsidRDefault="00F415F5" w:rsidP="00F415F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Nº</w:t>
            </w:r>
          </w:p>
        </w:tc>
        <w:tc>
          <w:tcPr>
            <w:tcW w:w="3686" w:type="dxa"/>
            <w:vMerge w:val="restart"/>
            <w:shd w:val="clear" w:color="auto" w:fill="D9D9D9" w:themeFill="background1" w:themeFillShade="D9"/>
            <w:vAlign w:val="center"/>
          </w:tcPr>
          <w:p w:rsidR="00F415F5" w:rsidRPr="00C109A1" w:rsidRDefault="00F415F5" w:rsidP="00F415F5">
            <w:pPr>
              <w:ind w:firstLine="0"/>
              <w:rPr>
                <w:b/>
                <w:lang w:val="pt-BR"/>
              </w:rPr>
            </w:pPr>
            <w:r w:rsidRPr="00C109A1">
              <w:rPr>
                <w:b/>
                <w:lang w:val="pt-BR"/>
              </w:rPr>
              <w:t>SERVIDOR INATIVO - NOME DE URNA</w:t>
            </w:r>
            <w:r w:rsidRPr="00C109A1">
              <w:rPr>
                <w:sz w:val="18"/>
                <w:lang w:val="pt-BR"/>
              </w:rPr>
              <w:br/>
              <w:t>SERVIDOR INATIVO - NOME COMPLETO</w:t>
            </w:r>
          </w:p>
        </w:tc>
        <w:tc>
          <w:tcPr>
            <w:tcW w:w="6237" w:type="dxa"/>
            <w:gridSpan w:val="5"/>
            <w:shd w:val="clear" w:color="auto" w:fill="808080" w:themeFill="background1" w:themeFillShade="80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</w:rPr>
            </w:pPr>
            <w:r w:rsidRPr="00F415F5">
              <w:rPr>
                <w:b/>
                <w:color w:val="FFFFFF" w:themeColor="background1"/>
                <w:sz w:val="24"/>
              </w:rPr>
              <w:t>VOTOS</w:t>
            </w:r>
          </w:p>
        </w:tc>
      </w:tr>
      <w:tr w:rsidR="00F415F5" w:rsidRPr="00924F5D" w:rsidTr="00F415F5">
        <w:trPr>
          <w:trHeight w:val="454"/>
        </w:trPr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F415F5" w:rsidRPr="00924F5D" w:rsidRDefault="00F415F5" w:rsidP="0070525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shd w:val="clear" w:color="auto" w:fill="D9D9D9" w:themeFill="background1" w:themeFillShade="D9"/>
            <w:vAlign w:val="center"/>
          </w:tcPr>
          <w:p w:rsidR="00F415F5" w:rsidRPr="00C109A1" w:rsidRDefault="00F415F5" w:rsidP="00705255">
            <w:pPr>
              <w:ind w:firstLine="0"/>
              <w:rPr>
                <w:b/>
                <w:lang w:val="pt-BR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VÁLIDOS</w:t>
            </w:r>
          </w:p>
          <w:p w:rsidR="00F415F5" w:rsidRPr="00924F5D" w:rsidRDefault="00F415F5" w:rsidP="00705255">
            <w:pPr>
              <w:ind w:firstLine="0"/>
              <w:jc w:val="center"/>
              <w:rPr>
                <w:b/>
              </w:rPr>
            </w:pPr>
            <w:r>
              <w:rPr>
                <w:b/>
                <w:sz w:val="14"/>
              </w:rPr>
              <w:t>AO SERVIDOR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VÁLIDOS</w:t>
            </w:r>
          </w:p>
          <w:p w:rsidR="00F415F5" w:rsidRPr="00924F5D" w:rsidRDefault="00F415F5" w:rsidP="0070525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  <w:sz w:val="22"/>
              </w:rPr>
            </w:pPr>
            <w:r w:rsidRPr="007768F6">
              <w:rPr>
                <w:b/>
              </w:rPr>
              <w:t>BRANCOS</w:t>
            </w:r>
          </w:p>
          <w:p w:rsidR="00F415F5" w:rsidRPr="00924F5D" w:rsidRDefault="00F415F5" w:rsidP="0070525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NULOS</w:t>
            </w:r>
          </w:p>
          <w:p w:rsidR="00F415F5" w:rsidRPr="00924F5D" w:rsidRDefault="00F415F5" w:rsidP="00705255">
            <w:pPr>
              <w:ind w:firstLine="0"/>
              <w:jc w:val="center"/>
              <w:rPr>
                <w:b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</w:t>
            </w:r>
            <w:r w:rsidRPr="006927D2">
              <w:rPr>
                <w:b/>
                <w:sz w:val="14"/>
              </w:rPr>
              <w:t>CATEGORIA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415F5" w:rsidRPr="007768F6" w:rsidRDefault="00F415F5" w:rsidP="00705255">
            <w:pPr>
              <w:ind w:firstLine="0"/>
              <w:jc w:val="center"/>
              <w:rPr>
                <w:b/>
              </w:rPr>
            </w:pPr>
            <w:r w:rsidRPr="007768F6">
              <w:rPr>
                <w:b/>
              </w:rPr>
              <w:t>TOTAL</w:t>
            </w:r>
          </w:p>
          <w:p w:rsidR="00F415F5" w:rsidRPr="006927D2" w:rsidRDefault="00F415F5" w:rsidP="00705255">
            <w:pPr>
              <w:ind w:firstLine="0"/>
              <w:jc w:val="center"/>
              <w:rPr>
                <w:b/>
                <w:sz w:val="12"/>
              </w:rPr>
            </w:pPr>
            <w:r w:rsidRPr="006927D2">
              <w:rPr>
                <w:b/>
                <w:sz w:val="14"/>
              </w:rPr>
              <w:t>DA</w:t>
            </w:r>
            <w:r>
              <w:rPr>
                <w:b/>
                <w:sz w:val="14"/>
              </w:rPr>
              <w:t xml:space="preserve"> C</w:t>
            </w:r>
            <w:r w:rsidRPr="006927D2">
              <w:rPr>
                <w:b/>
                <w:sz w:val="14"/>
              </w:rPr>
              <w:t>ATEGORIA</w:t>
            </w:r>
          </w:p>
        </w:tc>
      </w:tr>
      <w:tr w:rsidR="009310E5" w:rsidTr="00020E65">
        <w:trPr>
          <w:trHeight w:val="624"/>
        </w:trPr>
        <w:tc>
          <w:tcPr>
            <w:tcW w:w="709" w:type="dxa"/>
            <w:vAlign w:val="center"/>
          </w:tcPr>
          <w:p w:rsidR="009310E5" w:rsidRDefault="009310E5" w:rsidP="00E0710B">
            <w:pPr>
              <w:ind w:firstLine="0"/>
              <w:jc w:val="center"/>
            </w:pPr>
            <w:r>
              <w:t>1º</w:t>
            </w:r>
          </w:p>
        </w:tc>
        <w:tc>
          <w:tcPr>
            <w:tcW w:w="3686" w:type="dxa"/>
            <w:vAlign w:val="center"/>
          </w:tcPr>
          <w:p w:rsidR="009310E5" w:rsidRPr="00C109A1" w:rsidRDefault="009310E5" w:rsidP="00E0710B">
            <w:pPr>
              <w:ind w:firstLine="0"/>
              <w:rPr>
                <w:lang w:val="pt-BR"/>
              </w:rPr>
            </w:pPr>
            <w:r w:rsidRPr="00C109A1">
              <w:rPr>
                <w:b/>
                <w:lang w:val="pt-BR"/>
              </w:rPr>
              <w:t>PROFESSOR QUINCAS</w:t>
            </w:r>
            <w:r w:rsidR="007768F6" w:rsidRPr="00C109A1">
              <w:rPr>
                <w:b/>
                <w:lang w:val="pt-BR"/>
              </w:rPr>
              <w:br/>
            </w:r>
            <w:r w:rsidR="007768F6" w:rsidRPr="007768F6">
              <w:rPr>
                <w:bCs/>
                <w:sz w:val="18"/>
                <w:lang w:val="pt-BR"/>
              </w:rPr>
              <w:t>FRANCISCO ANTONIO DE SOUZA FERNANDES</w:t>
            </w:r>
          </w:p>
        </w:tc>
        <w:tc>
          <w:tcPr>
            <w:tcW w:w="1701" w:type="dxa"/>
            <w:vAlign w:val="center"/>
          </w:tcPr>
          <w:p w:rsidR="009310E5" w:rsidRPr="00F415F5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F415F5">
              <w:rPr>
                <w:b/>
                <w:sz w:val="24"/>
              </w:rPr>
              <w:t>145</w:t>
            </w:r>
          </w:p>
        </w:tc>
        <w:tc>
          <w:tcPr>
            <w:tcW w:w="1134" w:type="dxa"/>
            <w:vAlign w:val="center"/>
          </w:tcPr>
          <w:p w:rsidR="009310E5" w:rsidRPr="00F415F5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F415F5">
              <w:rPr>
                <w:b/>
                <w:sz w:val="24"/>
              </w:rPr>
              <w:t>145</w:t>
            </w:r>
          </w:p>
        </w:tc>
        <w:tc>
          <w:tcPr>
            <w:tcW w:w="1134" w:type="dxa"/>
            <w:vAlign w:val="center"/>
          </w:tcPr>
          <w:p w:rsidR="009310E5" w:rsidRPr="00F415F5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F415F5">
              <w:rPr>
                <w:b/>
                <w:sz w:val="24"/>
              </w:rPr>
              <w:t>95</w:t>
            </w:r>
          </w:p>
        </w:tc>
        <w:tc>
          <w:tcPr>
            <w:tcW w:w="1134" w:type="dxa"/>
            <w:vAlign w:val="center"/>
          </w:tcPr>
          <w:p w:rsidR="009310E5" w:rsidRPr="00F415F5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F415F5">
              <w:rPr>
                <w:b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310E5" w:rsidRPr="00F415F5" w:rsidRDefault="009310E5" w:rsidP="00E0710B">
            <w:pPr>
              <w:ind w:firstLine="0"/>
              <w:jc w:val="center"/>
              <w:rPr>
                <w:b/>
                <w:sz w:val="24"/>
              </w:rPr>
            </w:pPr>
            <w:r w:rsidRPr="00F415F5">
              <w:rPr>
                <w:b/>
                <w:sz w:val="24"/>
              </w:rPr>
              <w:t>241</w:t>
            </w:r>
          </w:p>
        </w:tc>
      </w:tr>
    </w:tbl>
    <w:p w:rsidR="009310E5" w:rsidRDefault="009310E5">
      <w:pPr>
        <w:spacing w:after="200" w:line="276" w:lineRule="auto"/>
        <w:ind w:firstLine="0"/>
        <w:rPr>
          <w:rFonts w:asciiTheme="minorHAnsi" w:hAnsiTheme="minorHAnsi"/>
          <w:b/>
          <w:bCs/>
          <w:caps/>
          <w:sz w:val="24"/>
          <w:szCs w:val="24"/>
          <w:lang w:val="pt-BR" w:eastAsia="ar-SA" w:bidi="ar-SA"/>
        </w:rPr>
      </w:pPr>
      <w:r>
        <w:rPr>
          <w:rFonts w:asciiTheme="minorHAnsi" w:hAnsiTheme="minorHAnsi"/>
          <w:b/>
          <w:bCs/>
          <w:caps/>
          <w:sz w:val="24"/>
          <w:szCs w:val="24"/>
          <w:lang w:val="pt-BR" w:eastAsia="ar-SA" w:bidi="ar-SA"/>
        </w:rPr>
        <w:br w:type="page"/>
      </w:r>
      <w:bookmarkStart w:id="0" w:name="_GoBack"/>
      <w:bookmarkEnd w:id="0"/>
    </w:p>
    <w:p w:rsidR="00EF6C5D" w:rsidRPr="0071426F" w:rsidRDefault="00EF6C5D" w:rsidP="00EF6C5D">
      <w:pPr>
        <w:pStyle w:val="Ttulo"/>
        <w:spacing w:line="276" w:lineRule="auto"/>
        <w:rPr>
          <w:rFonts w:asciiTheme="minorHAnsi" w:hAnsiTheme="minorHAnsi" w:cs="Times New Roman"/>
        </w:rPr>
      </w:pPr>
      <w:r w:rsidRPr="0071426F">
        <w:rPr>
          <w:rFonts w:asciiTheme="minorHAnsi" w:hAnsiTheme="minorHAnsi" w:cs="Times New Roman"/>
        </w:rPr>
        <w:lastRenderedPageBreak/>
        <w:t>ANEXO I</w:t>
      </w:r>
      <w:r w:rsidR="002E6E84">
        <w:rPr>
          <w:rFonts w:asciiTheme="minorHAnsi" w:hAnsiTheme="minorHAnsi" w:cs="Times New Roman"/>
        </w:rPr>
        <w:t>I</w:t>
      </w:r>
      <w:r w:rsidRPr="0071426F">
        <w:rPr>
          <w:rFonts w:asciiTheme="minorHAnsi" w:hAnsiTheme="minorHAnsi" w:cs="Times New Roman"/>
        </w:rPr>
        <w:t xml:space="preserve"> – </w:t>
      </w:r>
      <w:r w:rsidR="00694DFA">
        <w:rPr>
          <w:rFonts w:asciiTheme="minorHAnsi" w:hAnsiTheme="minorHAnsi" w:cs="Times New Roman"/>
        </w:rPr>
        <w:t>SERVIDORES</w:t>
      </w:r>
      <w:r w:rsidRPr="0071426F">
        <w:rPr>
          <w:rFonts w:asciiTheme="minorHAnsi" w:hAnsiTheme="minorHAnsi" w:cs="Times New Roman"/>
        </w:rPr>
        <w:t xml:space="preserve"> </w:t>
      </w:r>
      <w:r w:rsidR="00694DFA">
        <w:rPr>
          <w:rFonts w:asciiTheme="minorHAnsi" w:hAnsiTheme="minorHAnsi" w:cs="Times New Roman"/>
        </w:rPr>
        <w:t>eleitos</w:t>
      </w:r>
      <w:r w:rsidR="00A1399C">
        <w:rPr>
          <w:rFonts w:asciiTheme="minorHAnsi" w:hAnsiTheme="minorHAnsi" w:cs="Times New Roman"/>
        </w:rPr>
        <w:br/>
        <w:t>dISPOSIÇÃO SEGUNDO A LEGISLAÇÃO</w:t>
      </w:r>
    </w:p>
    <w:p w:rsidR="00B648ED" w:rsidRPr="0071426F" w:rsidRDefault="00B648ED">
      <w:pPr>
        <w:rPr>
          <w:sz w:val="20"/>
          <w:lang w:val="pt-BR"/>
        </w:rPr>
      </w:pPr>
    </w:p>
    <w:p w:rsidR="00B648ED" w:rsidRPr="0071426F" w:rsidRDefault="00B648ED">
      <w:pPr>
        <w:rPr>
          <w:sz w:val="20"/>
          <w:lang w:val="pt-BR"/>
        </w:rPr>
      </w:pPr>
    </w:p>
    <w:p w:rsidR="00B648ED" w:rsidRPr="0071426F" w:rsidRDefault="00694DFA" w:rsidP="00876B07">
      <w:pPr>
        <w:jc w:val="center"/>
        <w:rPr>
          <w:sz w:val="20"/>
          <w:lang w:val="pt-BR"/>
        </w:rPr>
      </w:pPr>
      <w:r>
        <w:rPr>
          <w:b/>
          <w:bCs/>
          <w:sz w:val="24"/>
          <w:lang w:val="pt-BR"/>
        </w:rPr>
        <w:t>SERVIDORES</w:t>
      </w:r>
      <w:r w:rsidR="00EF6C5D" w:rsidRPr="0071426F">
        <w:rPr>
          <w:b/>
          <w:bCs/>
          <w:sz w:val="24"/>
          <w:lang w:val="pt-BR"/>
        </w:rPr>
        <w:t xml:space="preserve"> </w:t>
      </w:r>
      <w:r>
        <w:rPr>
          <w:b/>
          <w:bCs/>
          <w:sz w:val="24"/>
          <w:lang w:val="pt-BR"/>
        </w:rPr>
        <w:t>ELEITOS</w:t>
      </w:r>
      <w:r w:rsidR="00EF6C5D" w:rsidRPr="0071426F">
        <w:rPr>
          <w:b/>
          <w:bCs/>
          <w:sz w:val="24"/>
          <w:lang w:val="pt-BR"/>
        </w:rPr>
        <w:t xml:space="preserve"> PARA O CONSELHO ADMINISTRATIVO</w:t>
      </w:r>
    </w:p>
    <w:tbl>
      <w:tblPr>
        <w:tblStyle w:val="Tabelacomgrade"/>
        <w:tblpPr w:leftFromText="141" w:rightFromText="141" w:vertAnchor="text" w:horzAnchor="page" w:tblpX="1195" w:tblpY="135"/>
        <w:tblW w:w="9464" w:type="dxa"/>
        <w:tblLook w:val="04A0" w:firstRow="1" w:lastRow="0" w:firstColumn="1" w:lastColumn="0" w:noHBand="0" w:noVBand="1"/>
      </w:tblPr>
      <w:tblGrid>
        <w:gridCol w:w="1155"/>
        <w:gridCol w:w="4369"/>
        <w:gridCol w:w="3940"/>
      </w:tblGrid>
      <w:tr w:rsidR="00694DFA" w:rsidRPr="00625942" w:rsidTr="001F785E">
        <w:trPr>
          <w:trHeight w:val="397"/>
        </w:trPr>
        <w:tc>
          <w:tcPr>
            <w:tcW w:w="9464" w:type="dxa"/>
            <w:gridSpan w:val="3"/>
            <w:shd w:val="clear" w:color="auto" w:fill="000000" w:themeFill="text1"/>
            <w:vAlign w:val="center"/>
          </w:tcPr>
          <w:p w:rsidR="00694DFA" w:rsidRPr="00625942" w:rsidRDefault="00694DFA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/>
                <w:bCs/>
                <w:sz w:val="18"/>
                <w:szCs w:val="24"/>
                <w:lang w:val="pt-BR"/>
              </w:rPr>
            </w:pPr>
            <w:r w:rsidRPr="002E6E84">
              <w:rPr>
                <w:b/>
                <w:bCs/>
                <w:sz w:val="24"/>
                <w:szCs w:val="24"/>
                <w:lang w:val="pt-BR"/>
              </w:rPr>
              <w:t>SERVIDORES ATIVOS</w:t>
            </w:r>
          </w:p>
        </w:tc>
      </w:tr>
      <w:tr w:rsidR="00694DFA" w:rsidRPr="00625942" w:rsidTr="001F785E">
        <w:trPr>
          <w:trHeight w:val="397"/>
        </w:trPr>
        <w:tc>
          <w:tcPr>
            <w:tcW w:w="1155" w:type="dxa"/>
            <w:shd w:val="clear" w:color="auto" w:fill="D9D9D9" w:themeFill="background1" w:themeFillShade="D9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POSIÇÃO</w:t>
            </w:r>
          </w:p>
        </w:tc>
        <w:tc>
          <w:tcPr>
            <w:tcW w:w="4369" w:type="dxa"/>
            <w:shd w:val="clear" w:color="auto" w:fill="D9D9D9" w:themeFill="background1" w:themeFillShade="D9"/>
            <w:vAlign w:val="center"/>
          </w:tcPr>
          <w:p w:rsidR="00694DFA" w:rsidRPr="001F785E" w:rsidRDefault="00694DFA" w:rsidP="001F785E">
            <w:pPr>
              <w:tabs>
                <w:tab w:val="left" w:pos="2835"/>
              </w:tabs>
              <w:spacing w:line="276" w:lineRule="auto"/>
              <w:ind w:firstLine="0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NOME COMPLETO</w:t>
            </w:r>
          </w:p>
        </w:tc>
        <w:tc>
          <w:tcPr>
            <w:tcW w:w="3940" w:type="dxa"/>
            <w:shd w:val="clear" w:color="auto" w:fill="D9D9D9" w:themeFill="background1" w:themeFillShade="D9"/>
          </w:tcPr>
          <w:p w:rsidR="00694DFA" w:rsidRPr="001F785E" w:rsidRDefault="00694DFA" w:rsidP="001F785E">
            <w:pPr>
              <w:tabs>
                <w:tab w:val="left" w:pos="2835"/>
              </w:tabs>
              <w:spacing w:line="276" w:lineRule="auto"/>
              <w:ind w:firstLine="0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RESULTADO</w:t>
            </w:r>
          </w:p>
        </w:tc>
      </w:tr>
      <w:tr w:rsidR="00694DFA" w:rsidRPr="00625942" w:rsidTr="001F785E">
        <w:trPr>
          <w:trHeight w:val="397"/>
        </w:trPr>
        <w:tc>
          <w:tcPr>
            <w:tcW w:w="1155" w:type="dxa"/>
            <w:shd w:val="clear" w:color="auto" w:fill="FFFFFF" w:themeFill="background1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1º</w:t>
            </w:r>
          </w:p>
        </w:tc>
        <w:tc>
          <w:tcPr>
            <w:tcW w:w="4369" w:type="dxa"/>
            <w:shd w:val="clear" w:color="auto" w:fill="FFFFFF" w:themeFill="background1"/>
            <w:vAlign w:val="center"/>
          </w:tcPr>
          <w:p w:rsidR="00694DFA" w:rsidRPr="001F785E" w:rsidRDefault="00694DFA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ROGÉRIO ANTONIO GONÇALVES</w:t>
            </w:r>
          </w:p>
        </w:tc>
        <w:tc>
          <w:tcPr>
            <w:tcW w:w="3940" w:type="dxa"/>
            <w:shd w:val="clear" w:color="auto" w:fill="FFFFFF" w:themeFill="background1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 xml:space="preserve">SERVIDOR </w:t>
            </w:r>
            <w:r w:rsidR="00694DFA" w:rsidRPr="001F785E">
              <w:rPr>
                <w:bCs/>
                <w:sz w:val="22"/>
                <w:szCs w:val="24"/>
                <w:lang w:val="pt-BR"/>
              </w:rPr>
              <w:t>ELEITO</w:t>
            </w:r>
          </w:p>
        </w:tc>
      </w:tr>
      <w:tr w:rsidR="00694DFA" w:rsidRPr="00625942" w:rsidTr="001F785E">
        <w:trPr>
          <w:trHeight w:val="397"/>
        </w:trPr>
        <w:tc>
          <w:tcPr>
            <w:tcW w:w="1155" w:type="dxa"/>
            <w:shd w:val="clear" w:color="auto" w:fill="FFFFFF" w:themeFill="background1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2º</w:t>
            </w:r>
          </w:p>
        </w:tc>
        <w:tc>
          <w:tcPr>
            <w:tcW w:w="4369" w:type="dxa"/>
            <w:shd w:val="clear" w:color="auto" w:fill="FFFFFF" w:themeFill="background1"/>
            <w:vAlign w:val="center"/>
          </w:tcPr>
          <w:p w:rsidR="00694DFA" w:rsidRPr="001F785E" w:rsidRDefault="00694DFA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NÍVIA CRISTINA FARIA</w:t>
            </w:r>
          </w:p>
        </w:tc>
        <w:tc>
          <w:tcPr>
            <w:tcW w:w="3940" w:type="dxa"/>
            <w:shd w:val="clear" w:color="auto" w:fill="FFFFFF" w:themeFill="background1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SERVIDOR ELEITO</w:t>
            </w:r>
          </w:p>
        </w:tc>
      </w:tr>
      <w:tr w:rsidR="00694DFA" w:rsidRPr="00625942" w:rsidTr="001F785E">
        <w:trPr>
          <w:trHeight w:val="397"/>
        </w:trPr>
        <w:tc>
          <w:tcPr>
            <w:tcW w:w="1155" w:type="dxa"/>
            <w:shd w:val="clear" w:color="auto" w:fill="FFFFFF" w:themeFill="background1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3º</w:t>
            </w:r>
          </w:p>
        </w:tc>
        <w:tc>
          <w:tcPr>
            <w:tcW w:w="4369" w:type="dxa"/>
            <w:shd w:val="clear" w:color="auto" w:fill="FFFFFF" w:themeFill="background1"/>
            <w:vAlign w:val="center"/>
          </w:tcPr>
          <w:p w:rsidR="00694DFA" w:rsidRPr="001F785E" w:rsidRDefault="001C4478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RAFAEL HALCSIK COUTINHO</w:t>
            </w:r>
          </w:p>
        </w:tc>
        <w:tc>
          <w:tcPr>
            <w:tcW w:w="3940" w:type="dxa"/>
            <w:shd w:val="clear" w:color="auto" w:fill="FFFFFF" w:themeFill="background1"/>
            <w:vAlign w:val="center"/>
          </w:tcPr>
          <w:p w:rsidR="00694DFA" w:rsidRPr="001F785E" w:rsidRDefault="00804B5D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SERVIDOR ELEITO</w:t>
            </w:r>
          </w:p>
        </w:tc>
      </w:tr>
      <w:tr w:rsidR="00694DFA" w:rsidRPr="00CF6B18" w:rsidTr="001F785E">
        <w:trPr>
          <w:trHeight w:val="397"/>
        </w:trPr>
        <w:tc>
          <w:tcPr>
            <w:tcW w:w="1155" w:type="dxa"/>
            <w:shd w:val="clear" w:color="auto" w:fill="FFFFFF" w:themeFill="background1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4º</w:t>
            </w:r>
          </w:p>
        </w:tc>
        <w:tc>
          <w:tcPr>
            <w:tcW w:w="4369" w:type="dxa"/>
            <w:shd w:val="clear" w:color="auto" w:fill="FFFFFF" w:themeFill="background1"/>
            <w:vAlign w:val="center"/>
          </w:tcPr>
          <w:p w:rsidR="00694DFA" w:rsidRPr="001F785E" w:rsidRDefault="00E0710B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 xml:space="preserve">MARCOS </w:t>
            </w:r>
            <w:r w:rsidR="00694DFA" w:rsidRPr="001F785E">
              <w:rPr>
                <w:bCs/>
                <w:sz w:val="22"/>
                <w:szCs w:val="24"/>
                <w:lang w:val="pt-BR"/>
              </w:rPr>
              <w:t>ROBERTO RODRIGUES DOS SANTOS</w:t>
            </w:r>
          </w:p>
        </w:tc>
        <w:tc>
          <w:tcPr>
            <w:tcW w:w="3940" w:type="dxa"/>
            <w:shd w:val="clear" w:color="auto" w:fill="FFFFFF" w:themeFill="background1"/>
            <w:vAlign w:val="center"/>
          </w:tcPr>
          <w:p w:rsidR="00694DFA" w:rsidRPr="001F785E" w:rsidRDefault="00804B5D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SERVIDOR ELEITO COMO SUPLENTE N° 1</w:t>
            </w:r>
          </w:p>
        </w:tc>
      </w:tr>
      <w:tr w:rsidR="00694DFA" w:rsidRPr="00CF6B18" w:rsidTr="001F785E">
        <w:trPr>
          <w:trHeight w:val="397"/>
        </w:trPr>
        <w:tc>
          <w:tcPr>
            <w:tcW w:w="1155" w:type="dxa"/>
            <w:shd w:val="clear" w:color="auto" w:fill="FFFFFF" w:themeFill="background1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5º</w:t>
            </w:r>
          </w:p>
        </w:tc>
        <w:tc>
          <w:tcPr>
            <w:tcW w:w="4369" w:type="dxa"/>
            <w:shd w:val="clear" w:color="auto" w:fill="FFFFFF" w:themeFill="background1"/>
            <w:vAlign w:val="center"/>
          </w:tcPr>
          <w:p w:rsidR="00694DFA" w:rsidRPr="001F785E" w:rsidRDefault="00694DFA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ANDRÉ LUIZ CAMARGO</w:t>
            </w:r>
          </w:p>
        </w:tc>
        <w:tc>
          <w:tcPr>
            <w:tcW w:w="3940" w:type="dxa"/>
            <w:shd w:val="clear" w:color="auto" w:fill="FFFFFF" w:themeFill="background1"/>
            <w:vAlign w:val="center"/>
          </w:tcPr>
          <w:p w:rsidR="00694DFA" w:rsidRPr="001F785E" w:rsidRDefault="00804B5D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SERVIDOR ELEITO COMO SUPLENTE N° 2</w:t>
            </w:r>
          </w:p>
        </w:tc>
      </w:tr>
      <w:tr w:rsidR="002E6E84" w:rsidRPr="00625942" w:rsidTr="001F785E">
        <w:trPr>
          <w:trHeight w:val="397"/>
        </w:trPr>
        <w:tc>
          <w:tcPr>
            <w:tcW w:w="9464" w:type="dxa"/>
            <w:gridSpan w:val="3"/>
            <w:shd w:val="clear" w:color="auto" w:fill="000000" w:themeFill="text1"/>
            <w:vAlign w:val="center"/>
          </w:tcPr>
          <w:p w:rsidR="002E6E84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18"/>
                <w:szCs w:val="24"/>
                <w:lang w:val="pt-BR"/>
              </w:rPr>
            </w:pPr>
            <w:r w:rsidRPr="00245231">
              <w:rPr>
                <w:b/>
                <w:bCs/>
                <w:sz w:val="24"/>
                <w:szCs w:val="24"/>
                <w:lang w:val="pt-BR"/>
              </w:rPr>
              <w:t>SERVIDORES INATIVOS</w:t>
            </w:r>
          </w:p>
        </w:tc>
      </w:tr>
      <w:tr w:rsidR="00694DFA" w:rsidRPr="00625942" w:rsidTr="000379CB">
        <w:trPr>
          <w:trHeight w:val="397"/>
        </w:trPr>
        <w:tc>
          <w:tcPr>
            <w:tcW w:w="1155" w:type="dxa"/>
            <w:shd w:val="clear" w:color="auto" w:fill="D9D9D9" w:themeFill="background1" w:themeFillShade="D9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POSIÇÃO</w:t>
            </w:r>
          </w:p>
        </w:tc>
        <w:tc>
          <w:tcPr>
            <w:tcW w:w="4369" w:type="dxa"/>
            <w:shd w:val="clear" w:color="auto" w:fill="D9D9D9" w:themeFill="background1" w:themeFillShade="D9"/>
            <w:vAlign w:val="center"/>
          </w:tcPr>
          <w:p w:rsidR="00694DFA" w:rsidRPr="001F785E" w:rsidRDefault="00694DFA" w:rsidP="001F785E">
            <w:pPr>
              <w:tabs>
                <w:tab w:val="left" w:pos="2835"/>
              </w:tabs>
              <w:spacing w:line="276" w:lineRule="auto"/>
              <w:ind w:firstLine="0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NOME COMPLETO</w:t>
            </w:r>
          </w:p>
        </w:tc>
        <w:tc>
          <w:tcPr>
            <w:tcW w:w="3940" w:type="dxa"/>
            <w:shd w:val="clear" w:color="auto" w:fill="D9D9D9" w:themeFill="background1" w:themeFillShade="D9"/>
            <w:vAlign w:val="center"/>
          </w:tcPr>
          <w:p w:rsidR="00694DFA" w:rsidRPr="001F785E" w:rsidRDefault="002E6E84" w:rsidP="000379CB">
            <w:pPr>
              <w:tabs>
                <w:tab w:val="left" w:pos="2835"/>
              </w:tabs>
              <w:spacing w:line="276" w:lineRule="auto"/>
              <w:ind w:firstLine="0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RESULTADO</w:t>
            </w:r>
          </w:p>
        </w:tc>
      </w:tr>
      <w:tr w:rsidR="00694DFA" w:rsidRPr="00625942" w:rsidTr="001F785E">
        <w:trPr>
          <w:trHeight w:val="397"/>
        </w:trPr>
        <w:tc>
          <w:tcPr>
            <w:tcW w:w="1155" w:type="dxa"/>
            <w:shd w:val="clear" w:color="auto" w:fill="FFFFFF" w:themeFill="background1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1º</w:t>
            </w:r>
          </w:p>
        </w:tc>
        <w:tc>
          <w:tcPr>
            <w:tcW w:w="4369" w:type="dxa"/>
            <w:shd w:val="clear" w:color="auto" w:fill="FFFFFF" w:themeFill="background1"/>
            <w:vAlign w:val="center"/>
          </w:tcPr>
          <w:p w:rsidR="00694DFA" w:rsidRPr="001F785E" w:rsidRDefault="00694DFA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JOSÉ ROBERTO HUNGRIA</w:t>
            </w:r>
          </w:p>
        </w:tc>
        <w:tc>
          <w:tcPr>
            <w:tcW w:w="3940" w:type="dxa"/>
            <w:shd w:val="clear" w:color="auto" w:fill="FFFFFF" w:themeFill="background1"/>
            <w:vAlign w:val="center"/>
          </w:tcPr>
          <w:p w:rsidR="00694DFA" w:rsidRPr="001F785E" w:rsidRDefault="002E6E84" w:rsidP="001F785E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 xml:space="preserve">SERVIDOR </w:t>
            </w:r>
            <w:r w:rsidR="006A1FDA" w:rsidRPr="001F785E">
              <w:rPr>
                <w:bCs/>
                <w:sz w:val="22"/>
                <w:szCs w:val="24"/>
                <w:lang w:val="pt-BR"/>
              </w:rPr>
              <w:t>ELEITO</w:t>
            </w:r>
          </w:p>
        </w:tc>
      </w:tr>
    </w:tbl>
    <w:p w:rsidR="00B648ED" w:rsidRDefault="00B648ED"/>
    <w:p w:rsidR="00B648ED" w:rsidRDefault="00B648ED"/>
    <w:p w:rsidR="00B648ED" w:rsidRDefault="00B648ED"/>
    <w:p w:rsidR="002E6E84" w:rsidRPr="0071426F" w:rsidRDefault="002E6E84" w:rsidP="002E6E84">
      <w:pPr>
        <w:jc w:val="center"/>
        <w:rPr>
          <w:sz w:val="20"/>
          <w:lang w:val="pt-BR"/>
        </w:rPr>
      </w:pPr>
      <w:r>
        <w:rPr>
          <w:b/>
          <w:bCs/>
          <w:sz w:val="24"/>
          <w:lang w:val="pt-BR"/>
        </w:rPr>
        <w:t>SERVIDORES</w:t>
      </w:r>
      <w:r w:rsidRPr="0071426F">
        <w:rPr>
          <w:b/>
          <w:bCs/>
          <w:sz w:val="24"/>
          <w:lang w:val="pt-BR"/>
        </w:rPr>
        <w:t xml:space="preserve"> </w:t>
      </w:r>
      <w:r>
        <w:rPr>
          <w:b/>
          <w:bCs/>
          <w:sz w:val="24"/>
          <w:lang w:val="pt-BR"/>
        </w:rPr>
        <w:t>ELEITOS</w:t>
      </w:r>
      <w:r w:rsidRPr="0071426F">
        <w:rPr>
          <w:b/>
          <w:bCs/>
          <w:sz w:val="24"/>
          <w:lang w:val="pt-BR"/>
        </w:rPr>
        <w:t xml:space="preserve"> PARA O CONSELHO </w:t>
      </w:r>
      <w:r>
        <w:rPr>
          <w:b/>
          <w:bCs/>
          <w:sz w:val="24"/>
          <w:lang w:val="pt-BR"/>
        </w:rPr>
        <w:t>FISCAL</w:t>
      </w:r>
    </w:p>
    <w:tbl>
      <w:tblPr>
        <w:tblStyle w:val="Tabelacomgrade"/>
        <w:tblpPr w:leftFromText="141" w:rightFromText="141" w:vertAnchor="text" w:horzAnchor="page" w:tblpXSpec="center" w:tblpY="135"/>
        <w:tblW w:w="9536" w:type="dxa"/>
        <w:tblLook w:val="04A0" w:firstRow="1" w:lastRow="0" w:firstColumn="1" w:lastColumn="0" w:noHBand="0" w:noVBand="1"/>
      </w:tblPr>
      <w:tblGrid>
        <w:gridCol w:w="1129"/>
        <w:gridCol w:w="4395"/>
        <w:gridCol w:w="4012"/>
      </w:tblGrid>
      <w:tr w:rsidR="00804B5D" w:rsidRPr="00625942" w:rsidTr="00C6480B">
        <w:trPr>
          <w:trHeight w:val="397"/>
        </w:trPr>
        <w:tc>
          <w:tcPr>
            <w:tcW w:w="9536" w:type="dxa"/>
            <w:gridSpan w:val="3"/>
            <w:shd w:val="clear" w:color="auto" w:fill="000000" w:themeFill="text1"/>
            <w:vAlign w:val="center"/>
          </w:tcPr>
          <w:p w:rsidR="00804B5D" w:rsidRPr="00625942" w:rsidRDefault="00804B5D" w:rsidP="00C6480B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/>
                <w:bCs/>
                <w:sz w:val="18"/>
                <w:szCs w:val="24"/>
                <w:lang w:val="pt-BR"/>
              </w:rPr>
            </w:pPr>
            <w:r w:rsidRPr="00245231">
              <w:rPr>
                <w:b/>
                <w:bCs/>
                <w:sz w:val="24"/>
                <w:szCs w:val="24"/>
                <w:lang w:val="pt-BR"/>
              </w:rPr>
              <w:t>SERVIDORES</w:t>
            </w:r>
            <w:r w:rsidRPr="002E6E84">
              <w:rPr>
                <w:b/>
                <w:bCs/>
                <w:sz w:val="22"/>
                <w:szCs w:val="24"/>
                <w:lang w:val="pt-BR"/>
              </w:rPr>
              <w:t xml:space="preserve"> </w:t>
            </w:r>
            <w:r w:rsidRPr="00A11A77">
              <w:rPr>
                <w:b/>
                <w:bCs/>
                <w:sz w:val="24"/>
                <w:szCs w:val="24"/>
                <w:lang w:val="pt-BR"/>
              </w:rPr>
              <w:t>ATIVOS</w:t>
            </w:r>
          </w:p>
        </w:tc>
      </w:tr>
      <w:tr w:rsidR="002E6E84" w:rsidRPr="00625942" w:rsidTr="001F785E">
        <w:trPr>
          <w:trHeight w:val="397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:rsidR="002E6E84" w:rsidRPr="001F785E" w:rsidRDefault="002E6E84" w:rsidP="00804B5D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POSIÇÃO</w:t>
            </w:r>
          </w:p>
        </w:tc>
        <w:tc>
          <w:tcPr>
            <w:tcW w:w="4395" w:type="dxa"/>
            <w:shd w:val="clear" w:color="auto" w:fill="D9D9D9" w:themeFill="background1" w:themeFillShade="D9"/>
            <w:vAlign w:val="center"/>
          </w:tcPr>
          <w:p w:rsidR="002E6E84" w:rsidRPr="001F785E" w:rsidRDefault="002E6E84" w:rsidP="00804B5D">
            <w:pPr>
              <w:tabs>
                <w:tab w:val="left" w:pos="2835"/>
              </w:tabs>
              <w:spacing w:line="276" w:lineRule="auto"/>
              <w:ind w:firstLine="0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NOME COMPLETO</w:t>
            </w:r>
          </w:p>
        </w:tc>
        <w:tc>
          <w:tcPr>
            <w:tcW w:w="4012" w:type="dxa"/>
            <w:shd w:val="clear" w:color="auto" w:fill="D9D9D9" w:themeFill="background1" w:themeFillShade="D9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RESULTADO</w:t>
            </w:r>
          </w:p>
        </w:tc>
      </w:tr>
      <w:tr w:rsidR="002E6E84" w:rsidRPr="00625942" w:rsidTr="001F785E">
        <w:trPr>
          <w:trHeight w:val="397"/>
        </w:trPr>
        <w:tc>
          <w:tcPr>
            <w:tcW w:w="1129" w:type="dxa"/>
            <w:shd w:val="clear" w:color="auto" w:fill="FFFFFF" w:themeFill="background1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1º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 xml:space="preserve">ULIANE DA CONCEIÇÃO RODRIGUES DA COSTA </w:t>
            </w:r>
          </w:p>
        </w:tc>
        <w:tc>
          <w:tcPr>
            <w:tcW w:w="4012" w:type="dxa"/>
            <w:shd w:val="clear" w:color="auto" w:fill="FFFFFF" w:themeFill="background1"/>
            <w:vAlign w:val="center"/>
          </w:tcPr>
          <w:p w:rsidR="002E6E84" w:rsidRPr="001F785E" w:rsidRDefault="009310E5" w:rsidP="009310E5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SERVIDOR ELEITO</w:t>
            </w:r>
          </w:p>
        </w:tc>
      </w:tr>
      <w:tr w:rsidR="002E6E84" w:rsidRPr="001E04E6" w:rsidTr="001F785E">
        <w:trPr>
          <w:trHeight w:val="397"/>
        </w:trPr>
        <w:tc>
          <w:tcPr>
            <w:tcW w:w="1129" w:type="dxa"/>
            <w:shd w:val="clear" w:color="auto" w:fill="FFFFFF" w:themeFill="background1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2º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JEFFERSON RIBEIRO DE BARROS</w:t>
            </w:r>
          </w:p>
        </w:tc>
        <w:tc>
          <w:tcPr>
            <w:tcW w:w="4012" w:type="dxa"/>
            <w:shd w:val="clear" w:color="auto" w:fill="FFFFFF" w:themeFill="background1"/>
            <w:vAlign w:val="center"/>
          </w:tcPr>
          <w:p w:rsidR="002E6E84" w:rsidRPr="001F785E" w:rsidRDefault="00414E17" w:rsidP="00414E17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>
              <w:rPr>
                <w:bCs/>
                <w:sz w:val="22"/>
                <w:szCs w:val="24"/>
                <w:lang w:val="pt-BR"/>
              </w:rPr>
              <w:t>SERVIDOR ELEITO COMO SUPLENTE</w:t>
            </w:r>
          </w:p>
        </w:tc>
      </w:tr>
      <w:tr w:rsidR="002E6E84" w:rsidRPr="00C109A1" w:rsidTr="001F785E">
        <w:trPr>
          <w:trHeight w:val="397"/>
        </w:trPr>
        <w:tc>
          <w:tcPr>
            <w:tcW w:w="1129" w:type="dxa"/>
            <w:shd w:val="clear" w:color="auto" w:fill="FFFFFF" w:themeFill="background1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3º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RENATA FERREIRA DE SOUSA ZANONI</w:t>
            </w:r>
          </w:p>
        </w:tc>
        <w:tc>
          <w:tcPr>
            <w:tcW w:w="4012" w:type="dxa"/>
            <w:shd w:val="clear" w:color="auto" w:fill="FFFFFF" w:themeFill="background1"/>
            <w:vAlign w:val="center"/>
          </w:tcPr>
          <w:p w:rsidR="002E6E84" w:rsidRPr="001F785E" w:rsidRDefault="001E04E6" w:rsidP="009310E5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SERVIDOR NÃO ELEITO</w:t>
            </w:r>
          </w:p>
        </w:tc>
      </w:tr>
      <w:tr w:rsidR="002E6E84" w:rsidRPr="00C109A1" w:rsidTr="001F785E">
        <w:trPr>
          <w:trHeight w:val="397"/>
        </w:trPr>
        <w:tc>
          <w:tcPr>
            <w:tcW w:w="1129" w:type="dxa"/>
            <w:shd w:val="clear" w:color="auto" w:fill="FFFFFF" w:themeFill="background1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4º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BEATRIZ MARQUES DE OLIVEIRA</w:t>
            </w:r>
          </w:p>
        </w:tc>
        <w:tc>
          <w:tcPr>
            <w:tcW w:w="4012" w:type="dxa"/>
            <w:shd w:val="clear" w:color="auto" w:fill="FFFFFF" w:themeFill="background1"/>
            <w:vAlign w:val="center"/>
          </w:tcPr>
          <w:p w:rsidR="002E6E84" w:rsidRPr="001F785E" w:rsidRDefault="001E04E6" w:rsidP="00804B5D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SERVIDOR NÃO ELEITO</w:t>
            </w:r>
          </w:p>
        </w:tc>
      </w:tr>
      <w:tr w:rsidR="00804B5D" w:rsidRPr="00625942" w:rsidTr="001F785E">
        <w:trPr>
          <w:trHeight w:val="397"/>
        </w:trPr>
        <w:tc>
          <w:tcPr>
            <w:tcW w:w="9536" w:type="dxa"/>
            <w:gridSpan w:val="3"/>
            <w:shd w:val="clear" w:color="auto" w:fill="000000" w:themeFill="text1"/>
            <w:vAlign w:val="center"/>
          </w:tcPr>
          <w:p w:rsidR="00804B5D" w:rsidRPr="00245231" w:rsidRDefault="00804B5D" w:rsidP="00804B5D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4"/>
                <w:szCs w:val="24"/>
                <w:lang w:val="pt-BR"/>
              </w:rPr>
            </w:pPr>
            <w:r w:rsidRPr="00245231">
              <w:rPr>
                <w:b/>
                <w:bCs/>
                <w:sz w:val="24"/>
                <w:szCs w:val="24"/>
                <w:lang w:val="pt-BR"/>
              </w:rPr>
              <w:t>SERVIDORES INATIVOS</w:t>
            </w:r>
          </w:p>
        </w:tc>
      </w:tr>
      <w:tr w:rsidR="002E6E84" w:rsidRPr="00625942" w:rsidTr="001F785E">
        <w:trPr>
          <w:trHeight w:val="397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:rsidR="002E6E84" w:rsidRPr="001F785E" w:rsidRDefault="002E6E84" w:rsidP="00804B5D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POSIÇÃO</w:t>
            </w:r>
          </w:p>
        </w:tc>
        <w:tc>
          <w:tcPr>
            <w:tcW w:w="4395" w:type="dxa"/>
            <w:shd w:val="clear" w:color="auto" w:fill="D9D9D9" w:themeFill="background1" w:themeFillShade="D9"/>
            <w:vAlign w:val="center"/>
          </w:tcPr>
          <w:p w:rsidR="002E6E84" w:rsidRPr="001F785E" w:rsidRDefault="002E6E84" w:rsidP="00804B5D">
            <w:pPr>
              <w:tabs>
                <w:tab w:val="left" w:pos="2835"/>
              </w:tabs>
              <w:spacing w:line="276" w:lineRule="auto"/>
              <w:ind w:firstLine="0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NOME COMPLETO</w:t>
            </w:r>
          </w:p>
        </w:tc>
        <w:tc>
          <w:tcPr>
            <w:tcW w:w="4012" w:type="dxa"/>
            <w:shd w:val="clear" w:color="auto" w:fill="D9D9D9" w:themeFill="background1" w:themeFillShade="D9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rPr>
                <w:b/>
                <w:bCs/>
                <w:sz w:val="22"/>
                <w:szCs w:val="24"/>
                <w:lang w:val="pt-BR"/>
              </w:rPr>
            </w:pPr>
            <w:r w:rsidRPr="001F785E">
              <w:rPr>
                <w:b/>
                <w:bCs/>
                <w:sz w:val="22"/>
                <w:szCs w:val="24"/>
                <w:lang w:val="pt-BR"/>
              </w:rPr>
              <w:t>RESULTADO</w:t>
            </w:r>
          </w:p>
        </w:tc>
      </w:tr>
      <w:tr w:rsidR="002E6E84" w:rsidRPr="00625942" w:rsidTr="001F785E">
        <w:trPr>
          <w:trHeight w:val="397"/>
        </w:trPr>
        <w:tc>
          <w:tcPr>
            <w:tcW w:w="1129" w:type="dxa"/>
            <w:shd w:val="clear" w:color="auto" w:fill="FFFFFF" w:themeFill="background1"/>
            <w:vAlign w:val="center"/>
          </w:tcPr>
          <w:p w:rsidR="002E6E84" w:rsidRPr="001F785E" w:rsidRDefault="00B70A6D" w:rsidP="009310E5">
            <w:pPr>
              <w:tabs>
                <w:tab w:val="left" w:pos="2835"/>
              </w:tabs>
              <w:spacing w:line="276" w:lineRule="auto"/>
              <w:ind w:firstLine="0"/>
              <w:jc w:val="center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1º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2E6E84" w:rsidRPr="001F785E" w:rsidRDefault="002E6E84" w:rsidP="009310E5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FRANCISCO ANTONIO DE SOUZA FERNANDES</w:t>
            </w:r>
          </w:p>
        </w:tc>
        <w:tc>
          <w:tcPr>
            <w:tcW w:w="4012" w:type="dxa"/>
            <w:shd w:val="clear" w:color="auto" w:fill="FFFFFF" w:themeFill="background1"/>
            <w:vAlign w:val="center"/>
          </w:tcPr>
          <w:p w:rsidR="002E6E84" w:rsidRPr="001F785E" w:rsidRDefault="00B70A6D" w:rsidP="009310E5">
            <w:pPr>
              <w:tabs>
                <w:tab w:val="left" w:pos="2835"/>
              </w:tabs>
              <w:spacing w:line="276" w:lineRule="auto"/>
              <w:ind w:firstLine="0"/>
              <w:rPr>
                <w:bCs/>
                <w:sz w:val="22"/>
                <w:szCs w:val="24"/>
                <w:lang w:val="pt-BR"/>
              </w:rPr>
            </w:pPr>
            <w:r w:rsidRPr="001F785E">
              <w:rPr>
                <w:bCs/>
                <w:sz w:val="22"/>
                <w:szCs w:val="24"/>
                <w:lang w:val="pt-BR"/>
              </w:rPr>
              <w:t>SERVIDOR ELEITO</w:t>
            </w:r>
          </w:p>
        </w:tc>
      </w:tr>
    </w:tbl>
    <w:p w:rsidR="00B648ED" w:rsidRPr="00EF6C5D" w:rsidRDefault="00B648ED">
      <w:pPr>
        <w:rPr>
          <w:lang w:val="pt-BR"/>
        </w:rPr>
      </w:pPr>
    </w:p>
    <w:p w:rsidR="00B648ED" w:rsidRPr="00EF6C5D" w:rsidRDefault="00B648ED">
      <w:pPr>
        <w:rPr>
          <w:lang w:val="pt-BR"/>
        </w:rPr>
      </w:pPr>
    </w:p>
    <w:p w:rsidR="00B648ED" w:rsidRPr="00EF6C5D" w:rsidRDefault="00B648ED">
      <w:pPr>
        <w:rPr>
          <w:lang w:val="pt-BR"/>
        </w:rPr>
      </w:pPr>
    </w:p>
    <w:p w:rsidR="00B648ED" w:rsidRPr="00EF6C5D" w:rsidRDefault="00B648ED">
      <w:pPr>
        <w:rPr>
          <w:lang w:val="pt-BR"/>
        </w:rPr>
      </w:pPr>
    </w:p>
    <w:p w:rsidR="00B648ED" w:rsidRPr="00EF6C5D" w:rsidRDefault="00B648ED">
      <w:pPr>
        <w:rPr>
          <w:lang w:val="pt-BR"/>
        </w:rPr>
      </w:pPr>
    </w:p>
    <w:p w:rsidR="00117937" w:rsidRDefault="00A23D68"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71FAC1B" wp14:editId="251A52AA">
                <wp:simplePos x="0" y="0"/>
                <wp:positionH relativeFrom="margin">
                  <wp:align>left</wp:align>
                </wp:positionH>
                <wp:positionV relativeFrom="paragraph">
                  <wp:posOffset>3283100</wp:posOffset>
                </wp:positionV>
                <wp:extent cx="6485890" cy="5301574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90" cy="5301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02BB1" id="Retângulo 3" o:spid="_x0000_s1026" style="position:absolute;margin-left:0;margin-top:258.5pt;width:510.7pt;height:417.45pt;z-index:2516572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" fillcolor="white [3212]" stroked="f" strokeweight="2pt">
                <w10:wrap anchorx="margin"/>
              </v:rect>
            </w:pict>
          </mc:Fallback>
        </mc:AlternateContent>
      </w:r>
    </w:p>
    <w:sectPr w:rsidR="00117937" w:rsidSect="001179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2E7A91"/>
    <w:multiLevelType w:val="hybridMultilevel"/>
    <w:tmpl w:val="AAA0655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B4C5C1C"/>
    <w:multiLevelType w:val="hybridMultilevel"/>
    <w:tmpl w:val="AD807D1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A6D5B4D"/>
    <w:multiLevelType w:val="hybridMultilevel"/>
    <w:tmpl w:val="C4325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31F12"/>
    <w:multiLevelType w:val="hybridMultilevel"/>
    <w:tmpl w:val="25DE321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4900934"/>
    <w:multiLevelType w:val="hybridMultilevel"/>
    <w:tmpl w:val="11289570"/>
    <w:lvl w:ilvl="0" w:tplc="0416000F">
      <w:start w:val="1"/>
      <w:numFmt w:val="decimal"/>
      <w:lvlText w:val="%1."/>
      <w:lvlJc w:val="left"/>
      <w:pPr>
        <w:ind w:left="773" w:hanging="360"/>
      </w:pPr>
    </w:lvl>
    <w:lvl w:ilvl="1" w:tplc="04160019" w:tentative="1">
      <w:start w:val="1"/>
      <w:numFmt w:val="lowerLetter"/>
      <w:lvlText w:val="%2."/>
      <w:lvlJc w:val="left"/>
      <w:pPr>
        <w:ind w:left="1493" w:hanging="360"/>
      </w:pPr>
    </w:lvl>
    <w:lvl w:ilvl="2" w:tplc="0416001B" w:tentative="1">
      <w:start w:val="1"/>
      <w:numFmt w:val="lowerRoman"/>
      <w:lvlText w:val="%3."/>
      <w:lvlJc w:val="right"/>
      <w:pPr>
        <w:ind w:left="2213" w:hanging="180"/>
      </w:pPr>
    </w:lvl>
    <w:lvl w:ilvl="3" w:tplc="0416000F" w:tentative="1">
      <w:start w:val="1"/>
      <w:numFmt w:val="decimal"/>
      <w:lvlText w:val="%4."/>
      <w:lvlJc w:val="left"/>
      <w:pPr>
        <w:ind w:left="2933" w:hanging="360"/>
      </w:pPr>
    </w:lvl>
    <w:lvl w:ilvl="4" w:tplc="04160019" w:tentative="1">
      <w:start w:val="1"/>
      <w:numFmt w:val="lowerLetter"/>
      <w:lvlText w:val="%5."/>
      <w:lvlJc w:val="left"/>
      <w:pPr>
        <w:ind w:left="3653" w:hanging="360"/>
      </w:pPr>
    </w:lvl>
    <w:lvl w:ilvl="5" w:tplc="0416001B" w:tentative="1">
      <w:start w:val="1"/>
      <w:numFmt w:val="lowerRoman"/>
      <w:lvlText w:val="%6."/>
      <w:lvlJc w:val="right"/>
      <w:pPr>
        <w:ind w:left="4373" w:hanging="180"/>
      </w:pPr>
    </w:lvl>
    <w:lvl w:ilvl="6" w:tplc="0416000F" w:tentative="1">
      <w:start w:val="1"/>
      <w:numFmt w:val="decimal"/>
      <w:lvlText w:val="%7."/>
      <w:lvlJc w:val="left"/>
      <w:pPr>
        <w:ind w:left="5093" w:hanging="360"/>
      </w:pPr>
    </w:lvl>
    <w:lvl w:ilvl="7" w:tplc="04160019" w:tentative="1">
      <w:start w:val="1"/>
      <w:numFmt w:val="lowerLetter"/>
      <w:lvlText w:val="%8."/>
      <w:lvlJc w:val="left"/>
      <w:pPr>
        <w:ind w:left="5813" w:hanging="360"/>
      </w:pPr>
    </w:lvl>
    <w:lvl w:ilvl="8" w:tplc="0416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5">
    <w:nsid w:val="4F9C49C8"/>
    <w:multiLevelType w:val="hybridMultilevel"/>
    <w:tmpl w:val="861E9B9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FDD133B"/>
    <w:multiLevelType w:val="hybridMultilevel"/>
    <w:tmpl w:val="006C6BC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3F4"/>
    <w:rsid w:val="00020E65"/>
    <w:rsid w:val="000269D6"/>
    <w:rsid w:val="000379CB"/>
    <w:rsid w:val="0006450D"/>
    <w:rsid w:val="0007370A"/>
    <w:rsid w:val="000845FA"/>
    <w:rsid w:val="000F2A8E"/>
    <w:rsid w:val="000F3894"/>
    <w:rsid w:val="000F767D"/>
    <w:rsid w:val="00104581"/>
    <w:rsid w:val="00117937"/>
    <w:rsid w:val="001213F4"/>
    <w:rsid w:val="0012718E"/>
    <w:rsid w:val="0013686D"/>
    <w:rsid w:val="001A3B11"/>
    <w:rsid w:val="001B724B"/>
    <w:rsid w:val="001C34DF"/>
    <w:rsid w:val="001C4478"/>
    <w:rsid w:val="001D19E8"/>
    <w:rsid w:val="001E04E6"/>
    <w:rsid w:val="001E2424"/>
    <w:rsid w:val="001E2756"/>
    <w:rsid w:val="001F6707"/>
    <w:rsid w:val="001F785E"/>
    <w:rsid w:val="00211D54"/>
    <w:rsid w:val="002128CF"/>
    <w:rsid w:val="002371F6"/>
    <w:rsid w:val="00245231"/>
    <w:rsid w:val="0024702D"/>
    <w:rsid w:val="00293858"/>
    <w:rsid w:val="002959D7"/>
    <w:rsid w:val="00296C30"/>
    <w:rsid w:val="002A0E60"/>
    <w:rsid w:val="002E6E84"/>
    <w:rsid w:val="0030624C"/>
    <w:rsid w:val="0032624E"/>
    <w:rsid w:val="0035193C"/>
    <w:rsid w:val="003629A2"/>
    <w:rsid w:val="00387E58"/>
    <w:rsid w:val="00395B78"/>
    <w:rsid w:val="003C7935"/>
    <w:rsid w:val="003D54B1"/>
    <w:rsid w:val="003E3371"/>
    <w:rsid w:val="00405158"/>
    <w:rsid w:val="0041295D"/>
    <w:rsid w:val="00414E17"/>
    <w:rsid w:val="004371F2"/>
    <w:rsid w:val="00472DF4"/>
    <w:rsid w:val="004963D9"/>
    <w:rsid w:val="004D33E6"/>
    <w:rsid w:val="004E0A85"/>
    <w:rsid w:val="00502691"/>
    <w:rsid w:val="00553DC9"/>
    <w:rsid w:val="00564F7E"/>
    <w:rsid w:val="00574F25"/>
    <w:rsid w:val="005921F0"/>
    <w:rsid w:val="005A0DD5"/>
    <w:rsid w:val="005B39DF"/>
    <w:rsid w:val="00625942"/>
    <w:rsid w:val="00631ECC"/>
    <w:rsid w:val="006520FE"/>
    <w:rsid w:val="006528E1"/>
    <w:rsid w:val="00673C13"/>
    <w:rsid w:val="00694DFA"/>
    <w:rsid w:val="006967D1"/>
    <w:rsid w:val="006A1FDA"/>
    <w:rsid w:val="006C45F9"/>
    <w:rsid w:val="006C562E"/>
    <w:rsid w:val="006C5E79"/>
    <w:rsid w:val="006D1778"/>
    <w:rsid w:val="00703875"/>
    <w:rsid w:val="00705255"/>
    <w:rsid w:val="0071426F"/>
    <w:rsid w:val="00727F0B"/>
    <w:rsid w:val="00743A18"/>
    <w:rsid w:val="00744E63"/>
    <w:rsid w:val="007503B7"/>
    <w:rsid w:val="00753CFA"/>
    <w:rsid w:val="007768F6"/>
    <w:rsid w:val="00797BAA"/>
    <w:rsid w:val="007B60D1"/>
    <w:rsid w:val="007D7EEA"/>
    <w:rsid w:val="00804B5D"/>
    <w:rsid w:val="00810D8B"/>
    <w:rsid w:val="00815E78"/>
    <w:rsid w:val="008735AD"/>
    <w:rsid w:val="00876B07"/>
    <w:rsid w:val="00885234"/>
    <w:rsid w:val="008A53EB"/>
    <w:rsid w:val="008B69E9"/>
    <w:rsid w:val="009310E5"/>
    <w:rsid w:val="009954F6"/>
    <w:rsid w:val="00A04D38"/>
    <w:rsid w:val="00A11A77"/>
    <w:rsid w:val="00A1399C"/>
    <w:rsid w:val="00A155D9"/>
    <w:rsid w:val="00A23D68"/>
    <w:rsid w:val="00A5093F"/>
    <w:rsid w:val="00A64478"/>
    <w:rsid w:val="00A76319"/>
    <w:rsid w:val="00A93B63"/>
    <w:rsid w:val="00A93F5A"/>
    <w:rsid w:val="00AA071C"/>
    <w:rsid w:val="00AA78B2"/>
    <w:rsid w:val="00AA7FFB"/>
    <w:rsid w:val="00B0538B"/>
    <w:rsid w:val="00B209D6"/>
    <w:rsid w:val="00B21CD8"/>
    <w:rsid w:val="00B32DBA"/>
    <w:rsid w:val="00B648ED"/>
    <w:rsid w:val="00B70A6D"/>
    <w:rsid w:val="00B76111"/>
    <w:rsid w:val="00BB4AB4"/>
    <w:rsid w:val="00BF01FB"/>
    <w:rsid w:val="00C047B3"/>
    <w:rsid w:val="00C109A1"/>
    <w:rsid w:val="00C128F3"/>
    <w:rsid w:val="00C55525"/>
    <w:rsid w:val="00C6480B"/>
    <w:rsid w:val="00C746BA"/>
    <w:rsid w:val="00CB4CC2"/>
    <w:rsid w:val="00CB6704"/>
    <w:rsid w:val="00CF6B18"/>
    <w:rsid w:val="00D308F8"/>
    <w:rsid w:val="00D32D14"/>
    <w:rsid w:val="00D87666"/>
    <w:rsid w:val="00D9241C"/>
    <w:rsid w:val="00DA29B8"/>
    <w:rsid w:val="00DA5098"/>
    <w:rsid w:val="00DC7EDF"/>
    <w:rsid w:val="00DD1143"/>
    <w:rsid w:val="00E044F9"/>
    <w:rsid w:val="00E065BB"/>
    <w:rsid w:val="00E0710B"/>
    <w:rsid w:val="00E64823"/>
    <w:rsid w:val="00E80FA2"/>
    <w:rsid w:val="00EA512D"/>
    <w:rsid w:val="00EB22D3"/>
    <w:rsid w:val="00EC64F4"/>
    <w:rsid w:val="00EC6B84"/>
    <w:rsid w:val="00ED0C40"/>
    <w:rsid w:val="00ED5C0A"/>
    <w:rsid w:val="00EF6C5D"/>
    <w:rsid w:val="00F01B41"/>
    <w:rsid w:val="00F06E4F"/>
    <w:rsid w:val="00F32FC5"/>
    <w:rsid w:val="00F40B8E"/>
    <w:rsid w:val="00F415F5"/>
    <w:rsid w:val="00F62B94"/>
    <w:rsid w:val="00FB103D"/>
    <w:rsid w:val="00FD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459D3C-854E-4C29-8942-01EE2EE2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03D"/>
    <w:pPr>
      <w:spacing w:after="0" w:line="240" w:lineRule="auto"/>
      <w:ind w:firstLine="360"/>
    </w:pPr>
    <w:rPr>
      <w:rFonts w:ascii="Calibri" w:eastAsia="Times New Roman" w:hAnsi="Calibri" w:cs="Times New Roman"/>
      <w:lang w:val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44E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1213F4"/>
    <w:pPr>
      <w:keepNext/>
      <w:jc w:val="both"/>
      <w:outlineLvl w:val="2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06E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6E4F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1213F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D32D14"/>
    <w:pPr>
      <w:jc w:val="both"/>
    </w:pPr>
    <w:rPr>
      <w:rFonts w:ascii="Times New Roman" w:hAnsi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32D14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07370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7370A"/>
    <w:pPr>
      <w:ind w:left="720"/>
      <w:contextualSpacing/>
    </w:pPr>
    <w:rPr>
      <w:rFonts w:ascii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FD473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44E6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bidi="en-US"/>
    </w:rPr>
  </w:style>
  <w:style w:type="paragraph" w:styleId="Ttulo">
    <w:name w:val="Title"/>
    <w:basedOn w:val="Normal"/>
    <w:next w:val="Subttulo"/>
    <w:link w:val="TtuloChar"/>
    <w:qFormat/>
    <w:rsid w:val="00744E63"/>
    <w:pPr>
      <w:tabs>
        <w:tab w:val="left" w:pos="2835"/>
      </w:tabs>
      <w:suppressAutoHyphens/>
      <w:ind w:firstLine="0"/>
      <w:jc w:val="center"/>
    </w:pPr>
    <w:rPr>
      <w:rFonts w:ascii="Arial" w:hAnsi="Arial" w:cs="Arial"/>
      <w:b/>
      <w:bCs/>
      <w:caps/>
      <w:sz w:val="24"/>
      <w:szCs w:val="24"/>
      <w:lang w:val="pt-BR" w:eastAsia="ar-SA" w:bidi="ar-SA"/>
    </w:rPr>
  </w:style>
  <w:style w:type="character" w:customStyle="1" w:styleId="TtuloChar">
    <w:name w:val="Título Char"/>
    <w:basedOn w:val="Fontepargpadro"/>
    <w:link w:val="Ttulo"/>
    <w:rsid w:val="00744E63"/>
    <w:rPr>
      <w:rFonts w:ascii="Arial" w:eastAsia="Times New Roman" w:hAnsi="Arial" w:cs="Arial"/>
      <w:b/>
      <w:bCs/>
      <w:cap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4E63"/>
    <w:pPr>
      <w:numPr>
        <w:ilvl w:val="1"/>
      </w:numPr>
      <w:spacing w:after="160"/>
      <w:ind w:firstLine="3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44E63"/>
    <w:rPr>
      <w:rFonts w:eastAsiaTheme="minorEastAsia"/>
      <w:color w:val="5A5A5A" w:themeColor="text1" w:themeTint="A5"/>
      <w:spacing w:val="15"/>
      <w:lang w:val="en-US" w:bidi="en-US"/>
    </w:rPr>
  </w:style>
  <w:style w:type="character" w:styleId="TextodoEspaoReservado">
    <w:name w:val="Placeholder Text"/>
    <w:basedOn w:val="Fontepargpadro"/>
    <w:uiPriority w:val="99"/>
    <w:semiHidden/>
    <w:rsid w:val="001E04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\Downloads\Tatu&#237;Prev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TatuíPrev.dotx</Template>
  <TotalTime>7</TotalTime>
  <Pages>1</Pages>
  <Words>378</Words>
  <Characters>2043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Djeizon A. Barros</dc:creator>
  <cp:keywords/>
  <dc:description/>
  <cp:lastModifiedBy>Sergio</cp:lastModifiedBy>
  <cp:revision>6</cp:revision>
  <cp:lastPrinted>2015-11-24T17:35:00Z</cp:lastPrinted>
  <dcterms:created xsi:type="dcterms:W3CDTF">2015-11-24T14:27:00Z</dcterms:created>
  <dcterms:modified xsi:type="dcterms:W3CDTF">2015-11-24T17:38:00Z</dcterms:modified>
</cp:coreProperties>
</file>